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A8" w:rsidRDefault="005361A8" w:rsidP="001237C9">
      <w:pPr>
        <w:pStyle w:val="PartNumber"/>
        <w:sectPr w:rsidR="005361A8">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bookmarkStart w:id="2" w:name="_GoBack"/>
      <w:bookmarkEnd w:id="2"/>
      <w:r>
        <w:t>Part Number:</w:t>
      </w:r>
      <w:r>
        <w:tab/>
      </w:r>
      <w:r w:rsidR="00631CB3">
        <w:rPr>
          <w:color w:val="000000"/>
        </w:rPr>
        <w:t>PT29A-</w:t>
      </w:r>
      <w:r w:rsidR="003A1798">
        <w:rPr>
          <w:color w:val="000000"/>
        </w:rPr>
        <w:t>78</w:t>
      </w:r>
      <w:r w:rsidR="001237C9">
        <w:rPr>
          <w:color w:val="000000"/>
        </w:rPr>
        <w:t>1</w:t>
      </w:r>
      <w:r w:rsidR="003A1798">
        <w:rPr>
          <w:color w:val="000000"/>
        </w:rPr>
        <w:t>5</w:t>
      </w:r>
      <w:r w:rsidR="001237C9">
        <w:rPr>
          <w:color w:val="000000"/>
        </w:rPr>
        <w:t>0</w:t>
      </w:r>
      <w:r w:rsidR="00631CB3">
        <w:rPr>
          <w:color w:val="000000"/>
        </w:rPr>
        <w:t>-XX</w:t>
      </w:r>
      <w:r w:rsidR="00631CB3">
        <w:rPr>
          <w:color w:val="000000"/>
        </w:rPr>
        <w:tab/>
      </w:r>
    </w:p>
    <w:p w:rsidR="005361A8" w:rsidRDefault="005361A8">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r>
              <w:t>1</w:t>
            </w:r>
          </w:p>
        </w:tc>
        <w:tc>
          <w:tcPr>
            <w:tcW w:w="2736" w:type="dxa"/>
            <w:tcBorders>
              <w:top w:val="single" w:sz="6" w:space="0" w:color="auto"/>
            </w:tcBorders>
          </w:tcPr>
          <w:p w:rsidR="005361A8" w:rsidRDefault="005361A8">
            <w:pPr>
              <w:pStyle w:val="PrepText"/>
            </w:pPr>
            <w:r>
              <w:t>Molding, LH Front Door</w:t>
            </w:r>
          </w:p>
        </w:tc>
      </w:tr>
      <w:tr w:rsidR="005361A8">
        <w:tc>
          <w:tcPr>
            <w:tcW w:w="792" w:type="dxa"/>
          </w:tcPr>
          <w:p w:rsidR="005361A8" w:rsidRDefault="005361A8">
            <w:pPr>
              <w:pStyle w:val="PrepText"/>
            </w:pPr>
            <w:r>
              <w:t>2</w:t>
            </w:r>
          </w:p>
        </w:tc>
        <w:tc>
          <w:tcPr>
            <w:tcW w:w="1440" w:type="dxa"/>
          </w:tcPr>
          <w:p w:rsidR="005361A8" w:rsidRDefault="005361A8">
            <w:pPr>
              <w:pStyle w:val="PrepText"/>
            </w:pPr>
            <w:r>
              <w:t>1</w:t>
            </w:r>
          </w:p>
        </w:tc>
        <w:tc>
          <w:tcPr>
            <w:tcW w:w="2736" w:type="dxa"/>
          </w:tcPr>
          <w:p w:rsidR="005361A8" w:rsidRDefault="005361A8">
            <w:pPr>
              <w:pStyle w:val="PrepText"/>
            </w:pPr>
            <w:r>
              <w:t>Molding, LH Rear Door</w:t>
            </w:r>
          </w:p>
        </w:tc>
      </w:tr>
      <w:tr w:rsidR="005361A8">
        <w:tc>
          <w:tcPr>
            <w:tcW w:w="792" w:type="dxa"/>
          </w:tcPr>
          <w:p w:rsidR="005361A8" w:rsidRDefault="005361A8">
            <w:pPr>
              <w:pStyle w:val="PrepText"/>
            </w:pPr>
            <w:r>
              <w:t>3</w:t>
            </w:r>
          </w:p>
        </w:tc>
        <w:tc>
          <w:tcPr>
            <w:tcW w:w="1440" w:type="dxa"/>
          </w:tcPr>
          <w:p w:rsidR="005361A8" w:rsidRDefault="005361A8">
            <w:pPr>
              <w:pStyle w:val="PrepText"/>
            </w:pPr>
            <w:r>
              <w:t>1</w:t>
            </w:r>
          </w:p>
        </w:tc>
        <w:tc>
          <w:tcPr>
            <w:tcW w:w="2736" w:type="dxa"/>
          </w:tcPr>
          <w:p w:rsidR="005361A8" w:rsidRDefault="005361A8">
            <w:pPr>
              <w:pStyle w:val="PrepText"/>
            </w:pPr>
            <w:r>
              <w:t>Molding, RH Front Door</w:t>
            </w:r>
          </w:p>
        </w:tc>
      </w:tr>
      <w:tr w:rsidR="005361A8">
        <w:tc>
          <w:tcPr>
            <w:tcW w:w="792" w:type="dxa"/>
          </w:tcPr>
          <w:p w:rsidR="005361A8" w:rsidRDefault="005361A8">
            <w:pPr>
              <w:pStyle w:val="PrepText"/>
            </w:pPr>
            <w:r>
              <w:t>4</w:t>
            </w:r>
          </w:p>
        </w:tc>
        <w:tc>
          <w:tcPr>
            <w:tcW w:w="1440" w:type="dxa"/>
          </w:tcPr>
          <w:p w:rsidR="005361A8" w:rsidRDefault="005361A8">
            <w:pPr>
              <w:pStyle w:val="PrepText"/>
            </w:pPr>
            <w:r>
              <w:t>1</w:t>
            </w:r>
          </w:p>
        </w:tc>
        <w:tc>
          <w:tcPr>
            <w:tcW w:w="2736" w:type="dxa"/>
          </w:tcPr>
          <w:p w:rsidR="005361A8" w:rsidRDefault="005361A8">
            <w:pPr>
              <w:pStyle w:val="PrepText"/>
            </w:pPr>
            <w:r>
              <w:t>Molding, RH Rear Door</w:t>
            </w:r>
          </w:p>
        </w:tc>
      </w:tr>
      <w:tr w:rsidR="005361A8">
        <w:tc>
          <w:tcPr>
            <w:tcW w:w="792" w:type="dxa"/>
          </w:tcPr>
          <w:p w:rsidR="005361A8" w:rsidRDefault="005361A8">
            <w:pPr>
              <w:pStyle w:val="PrepText"/>
            </w:pP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r>
              <w:t>2</w:t>
            </w: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r>
              <w:t>2</w:t>
            </w: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5361A8">
        <w:tc>
          <w:tcPr>
            <w:tcW w:w="4968" w:type="dxa"/>
          </w:tcPr>
          <w:p w:rsidR="005361A8" w:rsidRDefault="005361A8">
            <w:pPr>
              <w:pStyle w:val="PrepText"/>
            </w:pPr>
            <w:r>
              <w:t>None</w:t>
            </w:r>
          </w:p>
        </w:tc>
      </w:tr>
    </w:tbl>
    <w:p w:rsidR="005361A8" w:rsidRDefault="005361A8">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5361A8">
        <w:tc>
          <w:tcPr>
            <w:tcW w:w="2484" w:type="dxa"/>
            <w:tcBorders>
              <w:top w:val="single" w:sz="12" w:space="0" w:color="auto"/>
              <w:left w:val="single" w:sz="12" w:space="0" w:color="auto"/>
              <w:bottom w:val="single" w:sz="6" w:space="0" w:color="auto"/>
            </w:tcBorders>
          </w:tcPr>
          <w:p w:rsidR="005361A8" w:rsidRDefault="005361A8">
            <w:pPr>
              <w:pStyle w:val="ToolsRedTitle"/>
            </w:pPr>
            <w:r>
              <w:t>Personal &amp; Vehicle Protection</w:t>
            </w:r>
          </w:p>
        </w:tc>
        <w:tc>
          <w:tcPr>
            <w:tcW w:w="2484" w:type="dxa"/>
            <w:tcBorders>
              <w:top w:val="single" w:sz="12" w:space="0" w:color="auto"/>
              <w:bottom w:val="single" w:sz="6" w:space="0" w:color="auto"/>
            </w:tcBorders>
          </w:tcPr>
          <w:p w:rsidR="005361A8" w:rsidRDefault="005361A8">
            <w:pPr>
              <w:pStyle w:val="ToolsRedTitle"/>
            </w:pPr>
            <w:r>
              <w:t>Notes</w:t>
            </w:r>
          </w:p>
        </w:tc>
      </w:tr>
      <w:tr w:rsidR="005361A8">
        <w:tc>
          <w:tcPr>
            <w:tcW w:w="2484" w:type="dxa"/>
            <w:tcBorders>
              <w:top w:val="single" w:sz="6" w:space="0" w:color="auto"/>
            </w:tcBorders>
          </w:tcPr>
          <w:p w:rsidR="005361A8" w:rsidRDefault="005361A8">
            <w:pPr>
              <w:pStyle w:val="ToolsRedtext"/>
            </w:pPr>
            <w:r>
              <w:t>Safety Glasses</w:t>
            </w:r>
          </w:p>
        </w:tc>
        <w:tc>
          <w:tcPr>
            <w:tcW w:w="2484" w:type="dxa"/>
            <w:tcBorders>
              <w:top w:val="single" w:sz="6" w:space="0" w:color="auto"/>
            </w:tcBorders>
          </w:tcPr>
          <w:p w:rsidR="005361A8" w:rsidRDefault="005361A8">
            <w:pPr>
              <w:pStyle w:val="ToolsRedtext"/>
            </w:pPr>
          </w:p>
        </w:tc>
      </w:tr>
      <w:tr w:rsidR="005361A8">
        <w:tc>
          <w:tcPr>
            <w:tcW w:w="2484" w:type="dxa"/>
          </w:tcPr>
          <w:p w:rsidR="005361A8" w:rsidRDefault="00135B00">
            <w:pPr>
              <w:pStyle w:val="ToolsRedtext"/>
            </w:pPr>
            <w:r>
              <w:t>Seat &amp; Floor Covers</w:t>
            </w:r>
          </w:p>
        </w:tc>
        <w:tc>
          <w:tcPr>
            <w:tcW w:w="2484" w:type="dxa"/>
          </w:tcPr>
          <w:p w:rsidR="005361A8" w:rsidRDefault="005361A8">
            <w:pPr>
              <w:pStyle w:val="ToolsRedtext"/>
            </w:pPr>
          </w:p>
        </w:tc>
      </w:tr>
      <w:tr w:rsidR="005361A8">
        <w:tc>
          <w:tcPr>
            <w:tcW w:w="2484" w:type="dxa"/>
          </w:tcPr>
          <w:p w:rsidR="005361A8" w:rsidRDefault="005361A8">
            <w:pPr>
              <w:pStyle w:val="ToolsRedtext"/>
            </w:pPr>
          </w:p>
        </w:tc>
        <w:tc>
          <w:tcPr>
            <w:tcW w:w="2484" w:type="dxa"/>
          </w:tcPr>
          <w:p w:rsidR="005361A8" w:rsidRDefault="005361A8">
            <w:pPr>
              <w:pStyle w:val="ToolsRedtext"/>
            </w:pPr>
          </w:p>
        </w:tc>
      </w:tr>
      <w:tr w:rsidR="005361A8">
        <w:tc>
          <w:tcPr>
            <w:tcW w:w="2484" w:type="dxa"/>
          </w:tcPr>
          <w:p w:rsidR="005361A8" w:rsidRDefault="005361A8">
            <w:pPr>
              <w:pStyle w:val="ToolsBlackTitle"/>
            </w:pPr>
            <w:r>
              <w:t>Special Tools</w:t>
            </w:r>
          </w:p>
        </w:tc>
        <w:tc>
          <w:tcPr>
            <w:tcW w:w="2484" w:type="dxa"/>
          </w:tcPr>
          <w:p w:rsidR="005361A8" w:rsidRDefault="005361A8">
            <w:pPr>
              <w:pStyle w:val="ToolsBlackTitle"/>
            </w:pPr>
            <w:r>
              <w:t>Notes</w:t>
            </w:r>
          </w:p>
        </w:tc>
      </w:tr>
      <w:tr w:rsidR="005361A8">
        <w:tc>
          <w:tcPr>
            <w:tcW w:w="2484" w:type="dxa"/>
          </w:tcPr>
          <w:p w:rsidR="005361A8" w:rsidRDefault="005361A8">
            <w:pPr>
              <w:pStyle w:val="ToolBlackText"/>
            </w:pPr>
            <w:r>
              <w:t>Roller</w:t>
            </w:r>
          </w:p>
        </w:tc>
        <w:tc>
          <w:tcPr>
            <w:tcW w:w="2484" w:type="dxa"/>
          </w:tcPr>
          <w:p w:rsidR="005361A8" w:rsidRDefault="005361A8">
            <w:pPr>
              <w:pStyle w:val="ToolBlackText"/>
            </w:pPr>
            <w:r>
              <w:t>Hard Rubber Hand Roller, 1” to 3” wide.</w:t>
            </w:r>
          </w:p>
        </w:tc>
      </w:tr>
      <w:tr w:rsidR="005361A8">
        <w:tc>
          <w:tcPr>
            <w:tcW w:w="2484" w:type="dxa"/>
          </w:tcPr>
          <w:p w:rsidR="005361A8" w:rsidRDefault="005361A8">
            <w:pPr>
              <w:pStyle w:val="ToolBlackText"/>
            </w:pPr>
            <w:r>
              <w:t>Non intrusive Infrared Temp Probe/Gun</w:t>
            </w:r>
          </w:p>
        </w:tc>
        <w:tc>
          <w:tcPr>
            <w:tcW w:w="2484" w:type="dxa"/>
          </w:tcPr>
          <w:p w:rsidR="005361A8" w:rsidRDefault="005361A8">
            <w:pPr>
              <w:pStyle w:val="ToolBlackText"/>
            </w:pPr>
          </w:p>
        </w:tc>
      </w:tr>
      <w:tr w:rsidR="005361A8">
        <w:tc>
          <w:tcPr>
            <w:tcW w:w="2484" w:type="dxa"/>
          </w:tcPr>
          <w:p w:rsidR="005361A8" w:rsidRDefault="005361A8">
            <w:pPr>
              <w:pStyle w:val="ToolBlackText"/>
            </w:pPr>
          </w:p>
        </w:tc>
        <w:tc>
          <w:tcPr>
            <w:tcW w:w="2484" w:type="dxa"/>
          </w:tcPr>
          <w:p w:rsidR="005361A8" w:rsidRDefault="005361A8">
            <w:pPr>
              <w:pStyle w:val="ToolBlackText"/>
            </w:pPr>
          </w:p>
        </w:tc>
      </w:tr>
      <w:tr w:rsidR="005361A8">
        <w:tc>
          <w:tcPr>
            <w:tcW w:w="2484" w:type="dxa"/>
          </w:tcPr>
          <w:p w:rsidR="005361A8" w:rsidRDefault="005361A8">
            <w:pPr>
              <w:pStyle w:val="ToolsBlueTitle"/>
            </w:pPr>
            <w:r>
              <w:t>Installation Tools</w:t>
            </w:r>
          </w:p>
        </w:tc>
        <w:tc>
          <w:tcPr>
            <w:tcW w:w="2484" w:type="dxa"/>
          </w:tcPr>
          <w:p w:rsidR="005361A8" w:rsidRDefault="005361A8">
            <w:pPr>
              <w:pStyle w:val="ToolsBlueTitle"/>
            </w:pPr>
            <w:r>
              <w:t>Notes</w:t>
            </w:r>
          </w:p>
        </w:tc>
      </w:tr>
      <w:tr w:rsidR="005361A8">
        <w:tc>
          <w:tcPr>
            <w:tcW w:w="2484" w:type="dxa"/>
          </w:tcPr>
          <w:p w:rsidR="005361A8" w:rsidRDefault="005361A8">
            <w:pPr>
              <w:pStyle w:val="ToolBlueText"/>
            </w:pPr>
            <w:r>
              <w:t>Flexible Scale or Tape Measure</w:t>
            </w:r>
          </w:p>
        </w:tc>
        <w:tc>
          <w:tcPr>
            <w:tcW w:w="2484" w:type="dxa"/>
          </w:tcPr>
          <w:p w:rsidR="005361A8" w:rsidRDefault="005361A8">
            <w:pPr>
              <w:pStyle w:val="ToolBlueText"/>
            </w:pPr>
          </w:p>
        </w:tc>
      </w:tr>
      <w:tr w:rsidR="005361A8">
        <w:tc>
          <w:tcPr>
            <w:tcW w:w="2484" w:type="dxa"/>
          </w:tcPr>
          <w:p w:rsidR="005361A8" w:rsidRDefault="005361A8">
            <w:pPr>
              <w:pStyle w:val="ToolBlueText"/>
            </w:pPr>
            <w:r>
              <w:t>Masking Tape</w:t>
            </w:r>
          </w:p>
        </w:tc>
        <w:tc>
          <w:tcPr>
            <w:tcW w:w="2484" w:type="dxa"/>
          </w:tcPr>
          <w:p w:rsidR="005361A8" w:rsidRDefault="005361A8">
            <w:pPr>
              <w:pStyle w:val="ToolBlueText"/>
            </w:pPr>
            <w:r>
              <w:t>2” wide</w:t>
            </w:r>
          </w:p>
        </w:tc>
      </w:tr>
      <w:tr w:rsidR="005361A8">
        <w:tc>
          <w:tcPr>
            <w:tcW w:w="2484" w:type="dxa"/>
          </w:tcPr>
          <w:p w:rsidR="005361A8" w:rsidRDefault="005361A8">
            <w:pPr>
              <w:pStyle w:val="ToolBlueText"/>
            </w:pPr>
            <w:r>
              <w:t>Clean Lint-free Cloths</w:t>
            </w:r>
          </w:p>
        </w:tc>
        <w:tc>
          <w:tcPr>
            <w:tcW w:w="2484" w:type="dxa"/>
          </w:tcPr>
          <w:p w:rsidR="005361A8" w:rsidRDefault="005361A8">
            <w:pPr>
              <w:pStyle w:val="ToolBlueText"/>
            </w:pPr>
          </w:p>
        </w:tc>
      </w:tr>
      <w:tr w:rsidR="005361A8">
        <w:tc>
          <w:tcPr>
            <w:tcW w:w="2484" w:type="dxa"/>
          </w:tcPr>
          <w:p w:rsidR="005361A8" w:rsidRDefault="005361A8">
            <w:pPr>
              <w:pStyle w:val="ToolBlueText"/>
            </w:pPr>
            <w:r>
              <w:t>Straight Edge (Plastic)</w:t>
            </w:r>
          </w:p>
        </w:tc>
        <w:tc>
          <w:tcPr>
            <w:tcW w:w="2484" w:type="dxa"/>
          </w:tcPr>
          <w:p w:rsidR="005361A8" w:rsidRDefault="005361A8">
            <w:pPr>
              <w:pStyle w:val="ToolBlueText"/>
            </w:pPr>
          </w:p>
        </w:tc>
      </w:tr>
      <w:tr w:rsidR="005361A8">
        <w:tc>
          <w:tcPr>
            <w:tcW w:w="2484" w:type="dxa"/>
          </w:tcPr>
          <w:p w:rsidR="005361A8" w:rsidRDefault="005361A8">
            <w:pPr>
              <w:pStyle w:val="ToolBlueText"/>
            </w:pPr>
            <w:r>
              <w:t>Heat Gun (if required to warm surfaces)</w:t>
            </w:r>
          </w:p>
        </w:tc>
        <w:tc>
          <w:tcPr>
            <w:tcW w:w="2484" w:type="dxa"/>
          </w:tcPr>
          <w:p w:rsidR="005361A8" w:rsidRDefault="005361A8">
            <w:pPr>
              <w:pStyle w:val="ToolBlueText"/>
            </w:pPr>
          </w:p>
        </w:tc>
      </w:tr>
      <w:tr w:rsidR="005361A8">
        <w:tc>
          <w:tcPr>
            <w:tcW w:w="2484" w:type="dxa"/>
          </w:tcPr>
          <w:p w:rsidR="005361A8" w:rsidRDefault="005361A8">
            <w:pPr>
              <w:pStyle w:val="ToolBlueText"/>
            </w:pPr>
            <w:r>
              <w:t>Heat Source</w:t>
            </w:r>
          </w:p>
        </w:tc>
        <w:tc>
          <w:tcPr>
            <w:tcW w:w="2484" w:type="dxa"/>
          </w:tcPr>
          <w:p w:rsidR="005361A8" w:rsidRDefault="005361A8">
            <w:pPr>
              <w:pStyle w:val="ToolBlueText"/>
            </w:pPr>
          </w:p>
        </w:tc>
      </w:tr>
      <w:tr w:rsidR="005361A8">
        <w:tc>
          <w:tcPr>
            <w:tcW w:w="2484" w:type="dxa"/>
          </w:tcPr>
          <w:p w:rsidR="005361A8" w:rsidRDefault="005361A8">
            <w:pPr>
              <w:pStyle w:val="ToolBlueText"/>
            </w:pPr>
          </w:p>
        </w:tc>
        <w:tc>
          <w:tcPr>
            <w:tcW w:w="2484" w:type="dxa"/>
          </w:tcPr>
          <w:p w:rsidR="005361A8" w:rsidRDefault="005361A8">
            <w:pPr>
              <w:pStyle w:val="ToolBlueText"/>
            </w:pPr>
          </w:p>
        </w:tc>
      </w:tr>
      <w:tr w:rsidR="005361A8">
        <w:tc>
          <w:tcPr>
            <w:tcW w:w="2484" w:type="dxa"/>
          </w:tcPr>
          <w:p w:rsidR="005361A8" w:rsidRDefault="005361A8">
            <w:pPr>
              <w:pStyle w:val="ToolsGreenTitle"/>
            </w:pPr>
            <w:r>
              <w:t>Special Chemicals</w:t>
            </w:r>
          </w:p>
        </w:tc>
        <w:tc>
          <w:tcPr>
            <w:tcW w:w="2484" w:type="dxa"/>
          </w:tcPr>
          <w:p w:rsidR="005361A8" w:rsidRDefault="005361A8">
            <w:pPr>
              <w:pStyle w:val="ToolsGreenTitle"/>
            </w:pPr>
            <w:r>
              <w:t>Notes</w:t>
            </w:r>
          </w:p>
        </w:tc>
      </w:tr>
      <w:tr w:rsidR="005361A8">
        <w:tc>
          <w:tcPr>
            <w:tcW w:w="2484" w:type="dxa"/>
          </w:tcPr>
          <w:p w:rsidR="005361A8" w:rsidRDefault="0001266D">
            <w:pPr>
              <w:pStyle w:val="ToolGreenText"/>
            </w:pPr>
            <w:r>
              <w:t>Simple Green All Purpose Cleaner</w:t>
            </w:r>
            <w:r w:rsidR="00C00733">
              <w:t xml:space="preserve"> or Equivalent</w:t>
            </w:r>
          </w:p>
        </w:tc>
        <w:tc>
          <w:tcPr>
            <w:tcW w:w="2484" w:type="dxa"/>
          </w:tcPr>
          <w:p w:rsidR="005361A8" w:rsidRDefault="0001266D" w:rsidP="006C03E3">
            <w:pPr>
              <w:pStyle w:val="ToolGreenText"/>
            </w:pPr>
            <w:r>
              <w:t>½ Strength (1 part Simple Green to 1 part water)</w:t>
            </w:r>
          </w:p>
        </w:tc>
      </w:tr>
      <w:tr w:rsidR="005361A8">
        <w:tc>
          <w:tcPr>
            <w:tcW w:w="2484" w:type="dxa"/>
          </w:tcPr>
          <w:p w:rsidR="005361A8" w:rsidRDefault="005361A8">
            <w:pPr>
              <w:pStyle w:val="ToolGreenText"/>
            </w:pPr>
          </w:p>
        </w:tc>
        <w:tc>
          <w:tcPr>
            <w:tcW w:w="2484" w:type="dxa"/>
          </w:tcPr>
          <w:p w:rsidR="005361A8" w:rsidRDefault="005361A8">
            <w:pPr>
              <w:pStyle w:val="ToolGreenText"/>
            </w:pPr>
          </w:p>
        </w:tc>
      </w:tr>
    </w:tbl>
    <w:p w:rsidR="005361A8" w:rsidRDefault="005361A8" w:rsidP="00F201C1">
      <w:pPr>
        <w:pStyle w:val="PrepTitle"/>
        <w:spacing w:before="0"/>
      </w:pPr>
      <w:r>
        <w:br w:type="column"/>
      </w:r>
      <w:r>
        <w:lastRenderedPageBreak/>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5361A8">
        <w:tc>
          <w:tcPr>
            <w:tcW w:w="4968" w:type="dxa"/>
          </w:tcPr>
          <w:p w:rsidR="005361A8" w:rsidRDefault="005361A8" w:rsidP="003A1798">
            <w:pPr>
              <w:pStyle w:val="PrepText"/>
            </w:pPr>
            <w:r>
              <w:t xml:space="preserve">Body Side Molding can be installed on all </w:t>
            </w:r>
            <w:r w:rsidR="003A1798">
              <w:t>NX/NXh</w:t>
            </w:r>
            <w:r w:rsidR="00135B00">
              <w:t xml:space="preserve"> models.</w:t>
            </w:r>
          </w:p>
        </w:tc>
      </w:tr>
    </w:tbl>
    <w:p w:rsidR="005361A8" w:rsidRDefault="005361A8">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5361A8" w:rsidTr="00F201C1">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4176" w:type="dxa"/>
            <w:tcBorders>
              <w:top w:val="single" w:sz="12" w:space="0" w:color="auto"/>
              <w:bottom w:val="single" w:sz="6" w:space="0" w:color="auto"/>
            </w:tcBorders>
          </w:tcPr>
          <w:p w:rsidR="005361A8" w:rsidRDefault="005361A8">
            <w:pPr>
              <w:pStyle w:val="PrepText"/>
            </w:pPr>
            <w:r>
              <w:t>Accessory</w:t>
            </w:r>
          </w:p>
        </w:tc>
      </w:tr>
      <w:tr w:rsidR="001C290F" w:rsidTr="00F201C1">
        <w:tc>
          <w:tcPr>
            <w:tcW w:w="792" w:type="dxa"/>
            <w:tcBorders>
              <w:top w:val="single" w:sz="6" w:space="0" w:color="auto"/>
              <w:bottom w:val="single" w:sz="6" w:space="0" w:color="auto"/>
            </w:tcBorders>
          </w:tcPr>
          <w:p w:rsidR="001C290F" w:rsidRDefault="005803D8">
            <w:pPr>
              <w:pStyle w:val="PrepText"/>
            </w:pPr>
            <w:r>
              <w:t>1</w:t>
            </w:r>
          </w:p>
        </w:tc>
        <w:tc>
          <w:tcPr>
            <w:tcW w:w="4176" w:type="dxa"/>
            <w:tcBorders>
              <w:top w:val="single" w:sz="6" w:space="0" w:color="auto"/>
              <w:bottom w:val="single" w:sz="6" w:space="0" w:color="auto"/>
            </w:tcBorders>
          </w:tcPr>
          <w:p w:rsidR="001C290F" w:rsidRDefault="005803D8">
            <w:pPr>
              <w:pStyle w:val="PrepText"/>
            </w:pPr>
            <w:r>
              <w:t>Body Side Molding</w:t>
            </w:r>
          </w:p>
        </w:tc>
      </w:tr>
      <w:tr w:rsidR="00BA59EF" w:rsidTr="00F201C1">
        <w:tc>
          <w:tcPr>
            <w:tcW w:w="792" w:type="dxa"/>
            <w:tcBorders>
              <w:top w:val="single" w:sz="6" w:space="0" w:color="auto"/>
              <w:bottom w:val="single" w:sz="12" w:space="0" w:color="auto"/>
            </w:tcBorders>
          </w:tcPr>
          <w:p w:rsidR="00BA59EF" w:rsidRDefault="005803D8">
            <w:pPr>
              <w:pStyle w:val="PrepText"/>
            </w:pPr>
            <w:r>
              <w:t>2</w:t>
            </w:r>
          </w:p>
        </w:tc>
        <w:tc>
          <w:tcPr>
            <w:tcW w:w="4176" w:type="dxa"/>
            <w:tcBorders>
              <w:top w:val="single" w:sz="6" w:space="0" w:color="auto"/>
              <w:bottom w:val="single" w:sz="12" w:space="0" w:color="auto"/>
            </w:tcBorders>
          </w:tcPr>
          <w:p w:rsidR="00BA59EF" w:rsidRDefault="00BA59EF">
            <w:pPr>
              <w:pStyle w:val="PrepText"/>
            </w:pPr>
            <w:r>
              <w:t>Door Edge Guards</w:t>
            </w:r>
          </w:p>
        </w:tc>
      </w:tr>
    </w:tbl>
    <w:p w:rsidR="005361A8" w:rsidRDefault="005361A8">
      <w:pPr>
        <w:jc w:val="right"/>
        <w:rPr>
          <w:sz w:val="16"/>
        </w:rPr>
      </w:pPr>
      <w:r>
        <w:rPr>
          <w:snapToGrid w:val="0"/>
          <w:sz w:val="16"/>
        </w:rPr>
        <w:t>*</w:t>
      </w:r>
      <w:r>
        <w:rPr>
          <w:sz w:val="16"/>
        </w:rPr>
        <w:t>Mandatory</w:t>
      </w:r>
    </w:p>
    <w:p w:rsidR="005361A8" w:rsidRDefault="005361A8">
      <w:pPr>
        <w:jc w:val="right"/>
        <w:rPr>
          <w:sz w:val="16"/>
        </w:rPr>
      </w:pPr>
    </w:p>
    <w:p w:rsidR="005361A8" w:rsidRDefault="005361A8">
      <w:pPr>
        <w:rPr>
          <w:rStyle w:val="PrepTitleChar"/>
          <w:b w:val="0"/>
          <w:sz w:val="20"/>
        </w:rPr>
      </w:pPr>
      <w:r>
        <w:rPr>
          <w:rStyle w:val="PrepTitleChar"/>
        </w:rPr>
        <w:t>Vehicle Service Parts</w:t>
      </w:r>
      <w:r>
        <w:t xml:space="preserve"> </w:t>
      </w:r>
      <w:r>
        <w:rPr>
          <w:rStyle w:val="PrepTitleChar"/>
          <w:b w:val="0"/>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Legend</w:t>
      </w:r>
    </w:p>
    <w:p w:rsidR="005361A8" w:rsidRDefault="0050419A">
      <w:r>
        <w:rPr>
          <w:noProof/>
        </w:rPr>
        <mc:AlternateContent>
          <mc:Choice Requires="wpg">
            <w:drawing>
              <wp:anchor distT="0" distB="0" distL="114300" distR="114300" simplePos="0" relativeHeight="251678720" behindDoc="0" locked="0" layoutInCell="1" allowOverlap="1">
                <wp:simplePos x="0" y="0"/>
                <wp:positionH relativeFrom="column">
                  <wp:posOffset>27940</wp:posOffset>
                </wp:positionH>
                <wp:positionV relativeFrom="paragraph">
                  <wp:posOffset>7620</wp:posOffset>
                </wp:positionV>
                <wp:extent cx="3169920" cy="2416175"/>
                <wp:effectExtent l="0" t="17145" r="12065" b="14605"/>
                <wp:wrapNone/>
                <wp:docPr id="93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416175"/>
                          <a:chOff x="6308" y="6532"/>
                          <a:chExt cx="4992" cy="3805"/>
                        </a:xfrm>
                      </wpg:grpSpPr>
                      <pic:pic xmlns:pic="http://schemas.openxmlformats.org/drawingml/2006/picture">
                        <pic:nvPicPr>
                          <pic:cNvPr id="931" name="Picture 934"/>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308" y="9715"/>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936"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36" y="6701"/>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937"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29" y="71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93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29" y="767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939"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14" y="830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6" name="Group 940"/>
                        <wpg:cNvGrpSpPr>
                          <a:grpSpLocks noChangeAspect="1"/>
                        </wpg:cNvGrpSpPr>
                        <wpg:grpSpPr bwMode="auto">
                          <a:xfrm>
                            <a:off x="6572" y="8992"/>
                            <a:ext cx="74" cy="360"/>
                            <a:chOff x="6981" y="12325"/>
                            <a:chExt cx="95" cy="464"/>
                          </a:xfrm>
                        </wpg:grpSpPr>
                        <wps:wsp>
                          <wps:cNvPr id="937" name="Line 941"/>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942"/>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39" name="Rectangle 943"/>
                        <wps:cNvSpPr>
                          <a:spLocks noChangeArrowheads="1"/>
                        </wps:cNvSpPr>
                        <wps:spPr bwMode="auto">
                          <a:xfrm>
                            <a:off x="6332" y="6532"/>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2.2pt;margin-top:.6pt;width:249.6pt;height:190.25pt;z-index:251678720" coordorigin="6308,6532" coordsize="4992,38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">
                <v:shape id="Picture 934" o:spid="_x0000_s1027" type="#_x0000_t75" style="position:absolute;left:6308;top:9715;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XhXEAAAA3AAAAA8AAABkcnMvZG93bnJldi54bWxEj0FrAjEUhO8F/0N4greaVaHUrVHKgiBo&#10;KVUvvT2S527o5mVJorv21zeFQo/DzHzDrDaDa8WNQrSeFcymBQhi7Y3lWsH5tH18BhETssHWMym4&#10;U4TNevSwwtL4nj/odky1yBCOJSpoUupKKaNuyGGc+o44excfHKYsQy1NwD7DXSvnRfEkHVrOCw12&#10;VDWkv45Xp4AP+/e3Xa9tqD5p0Pq7qi7eKjUZD68vIBIN6T/8194ZBcvFDH7P5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BXhXEAAAA3AAAAA8AAAAAAAAAAAAAAAAA&#10;nwIAAGRycy9kb3ducmV2LnhtbFBLBQYAAAAABAAEAPcAAACQAwAAAAA=&#10;">
                  <v:imagedata r:id="rId19" o:title="" croptop="42639f" cropbottom="17756f" cropleft="15483f" cropright="45072f"/>
                </v:shape>
                <v:shape id="Picture 936" o:spid="_x0000_s1028" type="#_x0000_t75" alt="stop_2" style="position:absolute;left:6436;top:6701;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NlTDAAAA3AAAAA8AAABkcnMvZG93bnJldi54bWxEj91qAjEUhO8LvkM4Be9qUot1uzWKCAVL&#10;r6o+wGFz9gc3J0uSdXff3giFXg4z8w2z2Y22FTfyoXGs4XWhQBAXzjRcabicv14yECEiG2wdk4aJ&#10;Auy2s6cN5sYN/Eu3U6xEgnDIUUMdY5dLGYqaLIaF64iTVzpvMSbpK2k8DgluW7lU6l1abDgt1NjR&#10;oabieuqthrXvo/8pyE+ZMuaqylW5OnxrPX8e958gIo3xP/zXPhoNH29LeJxJR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02VMMAAADcAAAADwAAAAAAAAAAAAAAAACf&#10;AgAAZHJzL2Rvd25yZXYueG1sUEsFBgAAAAAEAAQA9wAAAI8DAAAAAA==&#10;">
                  <v:imagedata r:id="rId20" o:title="stop_2"/>
                </v:shape>
                <v:shape id="Picture 937" o:spid="_x0000_s1029" type="#_x0000_t75" alt="safety_2" style="position:absolute;left:6429;top:7193;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ihrFAAAA3AAAAA8AAABkcnMvZG93bnJldi54bWxEj0FrwkAUhO9C/8PyhF6kblpR2ugqJbXY&#10;YxulXh/ZZxLMvg27q0n99V1B8DjMzDfMYtWbRpzJ+dqygudxAoK4sLrmUsFu+/n0CsIHZI2NZVLw&#10;Rx5Wy4fBAlNtO/6hcx5KESHsU1RQhdCmUvqiIoN+bFvi6B2sMxiidKXUDrsIN418SZKZNFhzXKiw&#10;payi4pifjAK3+c0sJdP9Ue5G3frynX/kTabU47B/n4MI1Id7+Nb+0greJhO4no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gooaxQAAANwAAAAPAAAAAAAAAAAAAAAA&#10;AJ8CAABkcnMvZG93bnJldi54bWxQSwUGAAAAAAQABAD3AAAAkQMAAAAA&#10;">
                  <v:imagedata r:id="rId21" o:title="safety_2"/>
                </v:shape>
                <v:shape id="Picture 938" o:spid="_x0000_s1030" type="#_x0000_t75" alt="caution_2" style="position:absolute;left:6429;top:7672;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NAHFAAAA3AAAAA8AAABkcnMvZG93bnJldi54bWxEj0FrwkAUhO8F/8PyBG91o7aiqauIYBA8&#10;FDXeH9nXJG32bdhdNfbXu4WCx2FmvmEWq8404krO15YVjIYJCOLC6ppLBflp+zoD4QOyxsYyKbiT&#10;h9Wy97LAVNsbH+h6DKWIEPYpKqhCaFMpfVGRQT+0LXH0vqwzGKJ0pdQObxFuGjlOkqk0WHNcqLCl&#10;TUXFz/FiFGS/+fpdjkI7ab73h09XZ/dznik16HfrDxCBuvAM/7d3WsF88gZ/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DQBxQAAANwAAAAPAAAAAAAAAAAAAAAA&#10;AJ8CAABkcnMvZG93bnJldi54bWxQSwUGAAAAAAQABAD3AAAAkQMAAAAA&#10;">
                  <v:imagedata r:id="rId22" o:title="caution_2"/>
                </v:shape>
                <v:shape id="Picture 939" o:spid="_x0000_s1031" type="#_x0000_t75" alt="tool" style="position:absolute;left:6414;top:830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szrEAAAA3AAAAA8AAABkcnMvZG93bnJldi54bWxEj1FLw0AQhN+F/odjC77ZixWLjb2WUBCk&#10;4EOTUl+X3JoEc7sht7bx33uC4OMwM98wm90UenOhMXbCDu4XGRjiWnzHjYNT9XL3BCYqssdemBx8&#10;U4TddnazwdzLlY90KbUxCcIxRwet6pBbG+uWAsaFDMTJ+5AxoCY5NtaPeE3w0Ntllq1swI7TQosD&#10;7VuqP8uv4EAOZVXYQg8yvR/f1hrPK6nOzt3Op+IZjNKk/+G/9qt3sH54hN8z6QjY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szrEAAAA3AAAAA8AAAAAAAAAAAAAAAAA&#10;nwIAAGRycy9kb3ducmV2LnhtbFBLBQYAAAAABAAEAPcAAACQAwAAAAA=&#10;">
                  <v:imagedata r:id="rId23" o:title="tool"/>
                </v:shape>
                <v:group id="Group 940" o:spid="_x0000_s1032" style="position:absolute;left:6572;top:8992;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o:lock v:ext="edit" aspectratio="t"/>
                  <v:line id="Line 941" o:spid="_x0000_s1033"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CjsQAAADcAAAADwAAAGRycy9kb3ducmV2LnhtbESPT4vCMBTE7wt+h/AEb2vqH1atRhFh&#10;oQf3YFf0+mieTbF5qU1W67c3Cwt7HGbmN8xq09la3Kn1lWMFo2ECgrhwuuJSwfH7830OwgdkjbVj&#10;UvAkD5t1722FqXYPPtA9D6WIEPYpKjAhNKmUvjBk0Q9dQxy9i2sthijbUuoWHxFuazlOkg9pseK4&#10;YLChnaHimv9YBdOvzOhzt/f7Q5KdqLpNd7fcKTXod9sliEBd+A//tTOtYDGZ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8KOxAAAANwAAAAPAAAAAAAAAAAA&#10;AAAAAKECAABkcnMvZG93bnJldi54bWxQSwUGAAAAAAQABAD5AAAAkgMAAAAA&#10;" strokeweight="2.25pt"/>
                  <v:line id="Line 942" o:spid="_x0000_s1034"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W/MIAAADcAAAADwAAAGRycy9kb3ducmV2LnhtbERPz2vCMBS+D/wfwhN2W9M5GbMaRQqD&#10;HvRgN+b10TybsualJlnt/vvlIOz48f3e7Cbbi5F86BwreM5yEMSN0x23Cj4/3p/eQISIrLF3TAp+&#10;KcBuO3vYYKHdjU801rEVKYRDgQpMjEMhZWgMWQyZG4gTd3HeYkzQt1J7vKVw28tFnr9Kix2nBoMD&#10;lYaa7/rHKlgeK6PP0yEcTnn1Rd11WV5rp9TjfNqvQUSa4r/47q60gtVL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RW/MIAAADcAAAADwAAAAAAAAAAAAAA&#10;AAChAgAAZHJzL2Rvd25yZXYueG1sUEsFBgAAAAAEAAQA+QAAAJADAAAAAA==&#10;" strokeweight="2.25pt"/>
                </v:group>
                <v:rect id="Rectangle 943" o:spid="_x0000_s1035" style="position:absolute;left:6332;top:6532;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shMcA&#10;AADcAAAADwAAAGRycy9kb3ducmV2LnhtbESP3WoCMRSE7wt9h3AK3pSa9QfRrVGkUCgoFNcK9u6Q&#10;nO4u3ZysSarr25uC4OUwM98w82VnG3EiH2rHCgb9DASxdqbmUsHX7v1lCiJEZIONY1JwoQDLxePD&#10;HHPjzrylUxFLkSAcclRQxdjmUgZdkcXQdy1x8n6ctxiT9KU0Hs8Jbhs5zLKJtFhzWqiwpbeK9G/x&#10;ZxU8jyfW7A/Hi/8u1of951SvNkEr1XvqVq8gInXxHr61P4yC2WgG/2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A7ITHAAAA3AAAAA8AAAAAAAAAAAAAAAAAmAIAAGRy&#10;cy9kb3ducmV2LnhtbFBLBQYAAAAABAAEAPUAAACMAwAAAAA=&#10;" filled="f" strokeweight="1.5pt"/>
              </v:group>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369570</wp:posOffset>
                </wp:positionH>
                <wp:positionV relativeFrom="paragraph">
                  <wp:posOffset>45720</wp:posOffset>
                </wp:positionV>
                <wp:extent cx="2760345" cy="2530475"/>
                <wp:effectExtent l="0" t="0" r="3810" b="0"/>
                <wp:wrapNone/>
                <wp:docPr id="929"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53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516E" w:rsidRDefault="000B516E" w:rsidP="00631CB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B516E" w:rsidRDefault="000B516E" w:rsidP="00631CB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B516E" w:rsidRDefault="000B516E" w:rsidP="00631CB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B516E" w:rsidRDefault="000B516E" w:rsidP="00631CB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B516E" w:rsidRDefault="000B516E" w:rsidP="00631CB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29.1pt;margin-top:3.6pt;width:217.35pt;height:19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" filled="f" stroked="f" strokeweight="1.5pt">
                <v:textbox inset="1pt,1pt,1pt,1pt">
                  <w:txbxContent>
                    <w:p w:rsidR="000B516E" w:rsidRDefault="000B516E" w:rsidP="00631CB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B516E" w:rsidRDefault="000B516E" w:rsidP="00631CB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B516E" w:rsidRDefault="000B516E" w:rsidP="00631CB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B516E" w:rsidRDefault="000B516E" w:rsidP="00631CB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B516E" w:rsidRDefault="000B516E" w:rsidP="00631CB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w:pict>
          </mc:Fallback>
        </mc:AlternateContent>
      </w:r>
    </w:p>
    <w:p w:rsidR="005361A8" w:rsidRDefault="005361A8"/>
    <w:p w:rsidR="005361A8" w:rsidRDefault="005361A8">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sectPr w:rsidR="00631CB3">
          <w:type w:val="continuous"/>
          <w:pgSz w:w="12240" w:h="15840"/>
          <w:pgMar w:top="1296" w:right="1008" w:bottom="936" w:left="1008" w:header="576" w:footer="720" w:gutter="0"/>
          <w:cols w:num="2" w:space="288"/>
          <w:docGrid w:linePitch="360"/>
        </w:sectPr>
      </w:pPr>
    </w:p>
    <w:p w:rsidR="005361A8" w:rsidRDefault="005361A8">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5361A8" w:rsidRDefault="005361A8">
      <w:pPr>
        <w:ind w:left="-5112" w:right="-36"/>
        <w:rPr>
          <w:sz w:val="20"/>
        </w:rPr>
      </w:pPr>
    </w:p>
    <w:p w:rsidR="005361A8" w:rsidRDefault="005361A8">
      <w:pPr>
        <w:ind w:left="-5112" w:right="-36"/>
        <w:rPr>
          <w:sz w:val="20"/>
        </w:rPr>
      </w:pPr>
      <w:r>
        <w:rPr>
          <w:sz w:val="20"/>
        </w:rPr>
        <w:t>These guidelines can be found in the "Accessory Installation Practices" document.</w:t>
      </w:r>
    </w:p>
    <w:p w:rsidR="005361A8" w:rsidRDefault="005361A8">
      <w:pPr>
        <w:ind w:left="-5112" w:right="-36"/>
        <w:rPr>
          <w:sz w:val="20"/>
        </w:rPr>
      </w:pPr>
    </w:p>
    <w:p w:rsidR="005361A8" w:rsidRDefault="005361A8">
      <w:pPr>
        <w:ind w:left="-5112" w:right="-36"/>
        <w:rPr>
          <w:sz w:val="20"/>
        </w:rPr>
      </w:pPr>
      <w:r>
        <w:rPr>
          <w:sz w:val="20"/>
        </w:rPr>
        <w:t>This document covers such items as:-</w:t>
      </w:r>
    </w:p>
    <w:p w:rsidR="005361A8" w:rsidRDefault="005361A8">
      <w:pPr>
        <w:numPr>
          <w:ilvl w:val="0"/>
          <w:numId w:val="7"/>
        </w:numPr>
        <w:ind w:left="-4392" w:right="-43"/>
        <w:rPr>
          <w:sz w:val="20"/>
        </w:rPr>
      </w:pPr>
      <w:r>
        <w:rPr>
          <w:sz w:val="20"/>
        </w:rPr>
        <w:t>Vehicle Protection (use of covers and blankets, cleaning chemicals, etc.).</w:t>
      </w:r>
    </w:p>
    <w:p w:rsidR="005361A8" w:rsidRDefault="005361A8">
      <w:pPr>
        <w:numPr>
          <w:ilvl w:val="0"/>
          <w:numId w:val="7"/>
        </w:numPr>
        <w:ind w:left="-4392" w:right="-43"/>
        <w:rPr>
          <w:sz w:val="20"/>
        </w:rPr>
      </w:pPr>
      <w:r>
        <w:rPr>
          <w:sz w:val="20"/>
        </w:rPr>
        <w:t>Safety (eye protection, rechecking torque procedure, etc.).</w:t>
      </w:r>
    </w:p>
    <w:p w:rsidR="005361A8" w:rsidRDefault="005361A8">
      <w:pPr>
        <w:numPr>
          <w:ilvl w:val="0"/>
          <w:numId w:val="7"/>
        </w:numPr>
        <w:ind w:left="-4392" w:right="-43"/>
        <w:rPr>
          <w:sz w:val="20"/>
        </w:rPr>
      </w:pPr>
      <w:r>
        <w:rPr>
          <w:sz w:val="20"/>
        </w:rPr>
        <w:t>Vehicle Disassembly/Reassembly (panel removal, part storage, etc.).</w:t>
      </w:r>
    </w:p>
    <w:p w:rsidR="005361A8" w:rsidRDefault="005361A8">
      <w:pPr>
        <w:numPr>
          <w:ilvl w:val="0"/>
          <w:numId w:val="7"/>
        </w:numPr>
        <w:ind w:left="-4392" w:right="-43"/>
        <w:rPr>
          <w:sz w:val="20"/>
        </w:rPr>
      </w:pPr>
      <w:r>
        <w:rPr>
          <w:sz w:val="20"/>
        </w:rPr>
        <w:t>Electrical Component Disassembly/Reassembly (battery disconnection, connector removal, etc.).</w:t>
      </w:r>
    </w:p>
    <w:p w:rsidR="005361A8" w:rsidRDefault="005361A8">
      <w:pPr>
        <w:ind w:left="-5112" w:right="-36"/>
        <w:rPr>
          <w:sz w:val="20"/>
        </w:rPr>
      </w:pPr>
    </w:p>
    <w:p w:rsidR="005361A8" w:rsidRDefault="005361A8">
      <w:pPr>
        <w:ind w:left="-5112" w:right="-36"/>
        <w:sectPr w:rsidR="005361A8">
          <w:headerReference w:type="default" r:id="rId24"/>
          <w:pgSz w:w="12240" w:h="15840" w:code="1"/>
          <w:pgMar w:top="1296" w:right="1008" w:bottom="936" w:left="6120" w:header="576" w:footer="720" w:gutter="0"/>
          <w:cols w:space="288"/>
          <w:docGrid w:linePitch="360"/>
        </w:sectPr>
      </w:pPr>
      <w:r>
        <w:rPr>
          <w:sz w:val="20"/>
        </w:rPr>
        <w:t xml:space="preserve">Please see your </w:t>
      </w:r>
      <w:r w:rsidR="00D22FF5">
        <w:rPr>
          <w:sz w:val="20"/>
        </w:rPr>
        <w:t>Toyota</w:t>
      </w:r>
      <w:r>
        <w:rPr>
          <w:sz w:val="20"/>
        </w:rPr>
        <w:t xml:space="preserve"> dealer for a copy of this document.</w:t>
      </w:r>
      <w:r>
        <w:t xml:space="preserve"> </w:t>
      </w:r>
    </w:p>
    <w:p w:rsidR="00F201C1" w:rsidRDefault="00F201C1" w:rsidP="00F201C1">
      <w:pPr>
        <w:pStyle w:val="Heading5"/>
        <w:numPr>
          <w:ilvl w:val="0"/>
          <w:numId w:val="0"/>
        </w:numPr>
      </w:pPr>
    </w:p>
    <w:p w:rsidR="005361A8" w:rsidRDefault="00F201C1">
      <w:pPr>
        <w:pStyle w:val="Heading5"/>
      </w:pPr>
      <w:r>
        <w:rPr>
          <w:noProof/>
        </w:rPr>
        <w:t xml:space="preserve">Prepare the </w:t>
      </w:r>
      <w:r w:rsidR="005361A8">
        <w:rPr>
          <w:noProof/>
        </w:rPr>
        <w:t>Vehicle</w:t>
      </w:r>
      <w:r>
        <w:rPr>
          <w:noProof/>
        </w:rPr>
        <w:t>.</w:t>
      </w:r>
      <w:r w:rsidR="005361A8">
        <w:rPr>
          <w:noProof/>
        </w:rPr>
        <w:t xml:space="preserve"> </w:t>
      </w:r>
    </w:p>
    <w:p w:rsidR="005361A8" w:rsidRDefault="0050419A" w:rsidP="00F25B79">
      <w:pPr>
        <w:pStyle w:val="ProcLevel2"/>
      </w:pPr>
      <w:r>
        <w:rPr>
          <w:noProof/>
          <w:sz w:val="20"/>
        </w:rPr>
        <w:drawing>
          <wp:anchor distT="0" distB="0" distL="114300" distR="114300" simplePos="0" relativeHeight="251649024" behindDoc="0" locked="1" layoutInCell="1" allowOverlap="1" wp14:anchorId="6876BDAA" wp14:editId="2E572283">
            <wp:simplePos x="0" y="0"/>
            <wp:positionH relativeFrom="column">
              <wp:posOffset>-8890</wp:posOffset>
            </wp:positionH>
            <wp:positionV relativeFrom="paragraph">
              <wp:posOffset>-21590</wp:posOffset>
            </wp:positionV>
            <wp:extent cx="228600" cy="234950"/>
            <wp:effectExtent l="0" t="0" r="0" b="0"/>
            <wp:wrapNone/>
            <wp:docPr id="771" name="Picture 77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t>Before working on the vehicle, protect the seats and carpets with covers.</w:t>
      </w:r>
    </w:p>
    <w:p w:rsidR="005361A8" w:rsidRDefault="0050419A" w:rsidP="00F25B79">
      <w:pPr>
        <w:pStyle w:val="ProcLevel2"/>
      </w:pPr>
      <w:r>
        <w:rPr>
          <w:noProof/>
          <w:sz w:val="20"/>
        </w:rPr>
        <w:drawing>
          <wp:anchor distT="0" distB="0" distL="114300" distR="114300" simplePos="0" relativeHeight="251648000" behindDoc="0" locked="1" layoutInCell="1" allowOverlap="1" wp14:anchorId="46925840" wp14:editId="77505CDF">
            <wp:simplePos x="0" y="0"/>
            <wp:positionH relativeFrom="column">
              <wp:posOffset>-1905</wp:posOffset>
            </wp:positionH>
            <wp:positionV relativeFrom="paragraph">
              <wp:posOffset>-14605</wp:posOffset>
            </wp:positionV>
            <wp:extent cx="228600" cy="234950"/>
            <wp:effectExtent l="0" t="0" r="0" b="0"/>
            <wp:wrapNone/>
            <wp:docPr id="770" name="Picture 77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t>The work area, body side moldings, and vehicle door surface temperatures must be at least 60˚F</w:t>
      </w:r>
      <w:r w:rsidR="00C00733">
        <w:t xml:space="preserve"> (16˚C)</w:t>
      </w:r>
      <w:r w:rsidR="005361A8">
        <w:t>.</w:t>
      </w:r>
    </w:p>
    <w:p w:rsidR="005361A8" w:rsidRDefault="00F201C1" w:rsidP="00F25B79">
      <w:pPr>
        <w:pStyle w:val="ProcLevel2"/>
      </w:pPr>
      <w:r>
        <w:rPr>
          <w:noProof/>
        </w:rPr>
        <mc:AlternateContent>
          <mc:Choice Requires="wpg">
            <w:drawing>
              <wp:anchor distT="0" distB="0" distL="114300" distR="114300" simplePos="0" relativeHeight="251680768" behindDoc="0" locked="1" layoutInCell="1" allowOverlap="1" wp14:anchorId="6107DE1B" wp14:editId="05E09ED5">
                <wp:simplePos x="0" y="0"/>
                <wp:positionH relativeFrom="column">
                  <wp:posOffset>-3246120</wp:posOffset>
                </wp:positionH>
                <wp:positionV relativeFrom="paragraph">
                  <wp:posOffset>162560</wp:posOffset>
                </wp:positionV>
                <wp:extent cx="2971800" cy="1481328"/>
                <wp:effectExtent l="19050" t="19050" r="19050" b="24130"/>
                <wp:wrapNone/>
                <wp:docPr id="254"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481328"/>
                          <a:chOff x="1071" y="4749"/>
                          <a:chExt cx="4683" cy="2333"/>
                        </a:xfrm>
                      </wpg:grpSpPr>
                      <pic:pic xmlns:pic="http://schemas.openxmlformats.org/drawingml/2006/picture">
                        <pic:nvPicPr>
                          <pic:cNvPr id="255" name="Picture 114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071" y="4749"/>
                            <a:ext cx="4683" cy="23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28" name="Text Box 1147"/>
                        <wps:cNvSpPr txBox="1">
                          <a:spLocks noChangeArrowheads="1"/>
                        </wps:cNvSpPr>
                        <wps:spPr bwMode="auto">
                          <a:xfrm>
                            <a:off x="1084" y="6792"/>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C1" w:rsidRDefault="00F201C1" w:rsidP="00F201C1">
                              <w:pPr>
                                <w:jc w:val="both"/>
                                <w:rPr>
                                  <w:sz w:val="20"/>
                                </w:rPr>
                              </w:pPr>
                              <w:r>
                                <w:rPr>
                                  <w:sz w:val="20"/>
                                </w:rPr>
                                <w:t>Fig.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5" o:spid="_x0000_s1027" style="position:absolute;left:0;text-align:left;margin-left:-255.6pt;margin-top:12.8pt;width:234pt;height:116.65pt;z-index:251680768" coordorigin="1071,4749" coordsize="4683,2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">
                <v:shape id="Picture 1146" o:spid="_x0000_s1028" type="#_x0000_t75" style="position:absolute;left:1071;top:4749;width:4683;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KTzEAAAA3AAAAA8AAABkcnMvZG93bnJldi54bWxEj0FLAzEUhO8F/0N4BS+lzVpZqdumRUTB&#10;m3QVvb4mr5ttNy9LEtv13xuh0OMwM98wq83gOnGiEFvPCu5mBQhi7U3LjYLPj9fpAkRMyAY7z6Tg&#10;lyJs1jejFVbGn3lLpzo1IkM4VqjAptRXUkZtyWGc+Z44e3sfHKYsQyNNwHOGu07Oi+JBOmw5L1js&#10;6dmSPtY/TgFZXeiXSWnug3v/St/8uKsPRqnb8fC0BJFoSNfwpf1mFMzLEv7P5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tKTzEAAAA3AAAAA8AAAAAAAAAAAAAAAAA&#10;nwIAAGRycy9kb3ducmV2LnhtbFBLBQYAAAAABAAEAPcAAACQAwAAAAA=&#10;" stroked="t">
                  <v:imagedata r:id="rId27" o:title=""/>
                </v:shape>
                <v:shapetype id="_x0000_t202" coordsize="21600,21600" o:spt="202" path="m,l,21600r21600,l21600,xe">
                  <v:stroke joinstyle="miter"/>
                  <v:path gradientshapeok="t" o:connecttype="rect"/>
                </v:shapetype>
                <v:shape id="Text Box 1147" o:spid="_x0000_s1029" type="#_x0000_t202" style="position:absolute;left:1084;top:6792;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XsEA&#10;AADcAAAADwAAAGRycy9kb3ducmV2LnhtbERPTYvCMBC9C/sfwix4kTXdHkSrUVx1wYMe6ornoRnb&#10;YjMpSbT1328OgsfH+16setOIBzlfW1bwPU5AEBdW11wqOP/9fk1B+ICssbFMCp7kYbX8GCww07bj&#10;nB6nUIoYwj5DBVUIbSalLyoy6Me2JY7c1TqDIUJXSu2wi+GmkWmSTKTBmmNDhS1tKipup7tRMNm6&#10;e5fzZrQ97w54bMv08vO8KDX87NdzEIH68Ba/3HutYJb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6v17BAAAA3AAAAA8AAAAAAAAAAAAAAAAAmAIAAGRycy9kb3du&#10;cmV2LnhtbFBLBQYAAAAABAAEAPUAAACGAwAAAAA=&#10;" stroked="f">
                  <v:textbox inset="0,0,0,0">
                    <w:txbxContent>
                      <w:p w:rsidR="00F201C1" w:rsidRDefault="00F201C1" w:rsidP="00F201C1">
                        <w:pPr>
                          <w:jc w:val="both"/>
                          <w:rPr>
                            <w:sz w:val="20"/>
                          </w:rPr>
                        </w:pPr>
                        <w:r>
                          <w:rPr>
                            <w:sz w:val="20"/>
                          </w:rPr>
                          <w:t>Fig. 1-1</w:t>
                        </w:r>
                      </w:p>
                    </w:txbxContent>
                  </v:textbox>
                </v:shape>
                <w10:anchorlock/>
              </v:group>
            </w:pict>
          </mc:Fallback>
        </mc:AlternateContent>
      </w:r>
      <w:r w:rsidR="003A1798">
        <w:t xml:space="preserve">Saturate a clean, lint-free cloth with </w:t>
      </w:r>
      <w:r w:rsidR="0007569D">
        <w:t>a</w:t>
      </w:r>
      <w:r w:rsidR="006C03E3">
        <w:t xml:space="preserve"> </w:t>
      </w:r>
      <w:r w:rsidR="0007569D">
        <w:t>½ strength Simple Green solution</w:t>
      </w:r>
      <w:r w:rsidR="006C03E3">
        <w:t xml:space="preserve"> </w:t>
      </w:r>
      <w:r w:rsidR="0007569D">
        <w:t>(1 part Simple Green to 1 part water)</w:t>
      </w:r>
      <w:r w:rsidR="003A1798">
        <w:t xml:space="preserve"> and c</w:t>
      </w:r>
      <w:r w:rsidR="003A1798">
        <w:rPr>
          <w:noProof/>
        </w:rPr>
        <w:t>lean</w:t>
      </w:r>
      <w:r w:rsidR="003A1798">
        <w:t xml:space="preserve"> the areas of each door as shown in Fig. 1-1</w:t>
      </w:r>
      <w:r w:rsidR="006C03E3">
        <w:t>.</w:t>
      </w:r>
      <w:r w:rsidR="005361A8">
        <w:t xml:space="preserve"> </w:t>
      </w:r>
    </w:p>
    <w:p w:rsidR="005361A8" w:rsidRDefault="005361A8" w:rsidP="00F25B79">
      <w:pPr>
        <w:pStyle w:val="ProcLevel2"/>
      </w:pPr>
      <w:r>
        <w:t>Wipe the cleaned surfaces with a clean, dry, lint-free cloth.</w:t>
      </w:r>
    </w:p>
    <w:p w:rsidR="005361A8" w:rsidRDefault="0050419A" w:rsidP="00F25B79">
      <w:pPr>
        <w:pStyle w:val="ProcLevel2"/>
        <w:numPr>
          <w:ilvl w:val="0"/>
          <w:numId w:val="0"/>
        </w:numPr>
        <w:spacing w:line="240" w:lineRule="auto"/>
        <w:ind w:left="360"/>
      </w:pPr>
      <w:r>
        <w:rPr>
          <w:b/>
          <w:noProof/>
        </w:rPr>
        <w:drawing>
          <wp:anchor distT="0" distB="0" distL="114300" distR="114300" simplePos="0" relativeHeight="251641856" behindDoc="0" locked="1" layoutInCell="1" allowOverlap="1" wp14:anchorId="153A0FDF" wp14:editId="6F7FA438">
            <wp:simplePos x="0" y="0"/>
            <wp:positionH relativeFrom="column">
              <wp:posOffset>-12065</wp:posOffset>
            </wp:positionH>
            <wp:positionV relativeFrom="paragraph">
              <wp:posOffset>-33655</wp:posOffset>
            </wp:positionV>
            <wp:extent cx="228600" cy="228600"/>
            <wp:effectExtent l="0" t="0" r="0" b="0"/>
            <wp:wrapNone/>
            <wp:docPr id="251" name="Picture 60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Once cleaned do not contaminate this surface by touching it with your bare hands.</w:t>
      </w:r>
    </w:p>
    <w:p w:rsidR="00785734" w:rsidRDefault="00785734">
      <w:r>
        <w:br w:type="page"/>
      </w:r>
    </w:p>
    <w:p w:rsidR="00F25B79" w:rsidRDefault="00F25B79" w:rsidP="00F25B79">
      <w:pPr>
        <w:pStyle w:val="ProcLevel2"/>
        <w:numPr>
          <w:ilvl w:val="0"/>
          <w:numId w:val="0"/>
        </w:numPr>
        <w:ind w:left="360"/>
      </w:pPr>
    </w:p>
    <w:p w:rsidR="005361A8" w:rsidRDefault="007F6E70" w:rsidP="007F6E70">
      <w:pPr>
        <w:pStyle w:val="ProcLevel1"/>
      </w:pPr>
      <w:r>
        <w:rPr>
          <w:noProof/>
        </w:rPr>
        <w:t>Apply Alignment Tape.</w:t>
      </w:r>
    </w:p>
    <w:p w:rsidR="003A1798" w:rsidRDefault="003A1798" w:rsidP="00F25B79">
      <w:pPr>
        <w:pStyle w:val="ProcLevel2"/>
        <w:numPr>
          <w:ilvl w:val="1"/>
          <w:numId w:val="15"/>
        </w:numPr>
      </w:pPr>
      <w:r>
        <w:rPr>
          <w:noProof/>
        </w:rPr>
        <w:t xml:space="preserve">Place tape across the top edge of the front and rear doors </w:t>
      </w:r>
      <w:r w:rsidR="007F6E70">
        <w:rPr>
          <w:noProof/>
        </w:rPr>
        <mc:AlternateContent>
          <mc:Choice Requires="wpg">
            <w:drawing>
              <wp:anchor distT="0" distB="0" distL="114300" distR="114300" simplePos="0" relativeHeight="251708416" behindDoc="0" locked="1" layoutInCell="1" allowOverlap="1" wp14:anchorId="57672FDC" wp14:editId="2CA3F1F3">
                <wp:simplePos x="0" y="0"/>
                <wp:positionH relativeFrom="column">
                  <wp:posOffset>-3246120</wp:posOffset>
                </wp:positionH>
                <wp:positionV relativeFrom="paragraph">
                  <wp:posOffset>-36195</wp:posOffset>
                </wp:positionV>
                <wp:extent cx="2971800" cy="2011680"/>
                <wp:effectExtent l="19050" t="19050" r="19050" b="26670"/>
                <wp:wrapNone/>
                <wp:docPr id="985" name="Group 985"/>
                <wp:cNvGraphicFramePr/>
                <a:graphic xmlns:a="http://schemas.openxmlformats.org/drawingml/2006/main">
                  <a:graphicData uri="http://schemas.microsoft.com/office/word/2010/wordprocessingGroup">
                    <wpg:wgp>
                      <wpg:cNvGrpSpPr/>
                      <wpg:grpSpPr>
                        <a:xfrm>
                          <a:off x="0" y="0"/>
                          <a:ext cx="2971800" cy="2011680"/>
                          <a:chOff x="0" y="129330"/>
                          <a:chExt cx="2971800" cy="2009680"/>
                        </a:xfrm>
                      </wpg:grpSpPr>
                      <wpg:grpSp>
                        <wpg:cNvPr id="984" name="Group 984"/>
                        <wpg:cNvGrpSpPr/>
                        <wpg:grpSpPr>
                          <a:xfrm>
                            <a:off x="0" y="129330"/>
                            <a:ext cx="2971800" cy="2009680"/>
                            <a:chOff x="0" y="129323"/>
                            <a:chExt cx="2971800" cy="2009571"/>
                          </a:xfrm>
                        </wpg:grpSpPr>
                        <wpg:grpSp>
                          <wpg:cNvPr id="961" name="Group 961"/>
                          <wpg:cNvGrpSpPr/>
                          <wpg:grpSpPr>
                            <a:xfrm>
                              <a:off x="0" y="129323"/>
                              <a:ext cx="2971800" cy="2009571"/>
                              <a:chOff x="0" y="129540"/>
                              <a:chExt cx="2971165" cy="2012950"/>
                            </a:xfrm>
                          </wpg:grpSpPr>
                          <wpg:grpSp>
                            <wpg:cNvPr id="774" name="Group 1125"/>
                            <wpg:cNvGrpSpPr>
                              <a:grpSpLocks/>
                            </wpg:cNvGrpSpPr>
                            <wpg:grpSpPr bwMode="auto">
                              <a:xfrm>
                                <a:off x="0" y="129540"/>
                                <a:ext cx="2971165" cy="2012950"/>
                                <a:chOff x="1083" y="11472"/>
                                <a:chExt cx="4677" cy="3170"/>
                              </a:xfrm>
                            </wpg:grpSpPr>
                            <pic:pic xmlns:pic="http://schemas.openxmlformats.org/drawingml/2006/picture">
                              <pic:nvPicPr>
                                <pic:cNvPr id="775" name="Picture 112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083" y="11472"/>
                                  <a:ext cx="4677" cy="3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6" name="Text Box 1127"/>
                              <wps:cNvSpPr txBox="1">
                                <a:spLocks noChangeArrowheads="1"/>
                              </wps:cNvSpPr>
                              <wps:spPr bwMode="auto">
                                <a:xfrm>
                                  <a:off x="1103" y="1434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544" w:rsidRDefault="00AC4544" w:rsidP="00AC4544">
                                    <w:pPr>
                                      <w:jc w:val="both"/>
                                      <w:rPr>
                                        <w:sz w:val="20"/>
                                      </w:rPr>
                                    </w:pPr>
                                    <w:r>
                                      <w:rPr>
                                        <w:sz w:val="20"/>
                                      </w:rPr>
                                      <w:t>Fig. 2-1</w:t>
                                    </w:r>
                                  </w:p>
                                </w:txbxContent>
                              </wps:txbx>
                              <wps:bodyPr rot="0" vert="horz" wrap="square" lIns="0" tIns="0" rIns="0" bIns="0" anchor="t" anchorCtr="0" upright="1">
                                <a:noAutofit/>
                              </wps:bodyPr>
                            </wps:wsp>
                          </wpg:grpSp>
                          <wpg:grpSp>
                            <wpg:cNvPr id="780" name="Group 780"/>
                            <wpg:cNvGrpSpPr>
                              <a:grpSpLocks/>
                            </wpg:cNvGrpSpPr>
                            <wpg:grpSpPr bwMode="auto">
                              <a:xfrm>
                                <a:off x="197168" y="748030"/>
                                <a:ext cx="2517140" cy="295910"/>
                                <a:chOff x="1422" y="2045"/>
                                <a:chExt cx="3964" cy="466"/>
                              </a:xfrm>
                            </wpg:grpSpPr>
                            <wps:wsp>
                              <wps:cNvPr id="782" name="AutoShape 1150"/>
                              <wps:cNvCnPr>
                                <a:cxnSpLocks noChangeShapeType="1"/>
                              </wps:cNvCnPr>
                              <wps:spPr bwMode="auto">
                                <a:xfrm>
                                  <a:off x="3026" y="2062"/>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AutoShape 1151"/>
                              <wps:cNvCnPr>
                                <a:cxnSpLocks noChangeShapeType="1"/>
                              </wps:cNvCnPr>
                              <wps:spPr bwMode="auto">
                                <a:xfrm>
                                  <a:off x="5386" y="2045"/>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AutoShape 1152"/>
                              <wps:cNvCnPr>
                                <a:cxnSpLocks noChangeShapeType="1"/>
                              </wps:cNvCnPr>
                              <wps:spPr bwMode="auto">
                                <a:xfrm>
                                  <a:off x="1422" y="2059"/>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AutoShape 1153"/>
                              <wps:cNvCnPr>
                                <a:cxnSpLocks noChangeShapeType="1"/>
                              </wps:cNvCnPr>
                              <wps:spPr bwMode="auto">
                                <a:xfrm flipV="1">
                                  <a:off x="3026" y="2296"/>
                                  <a:ext cx="236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AutoShape 1154"/>
                              <wps:cNvCnPr>
                                <a:cxnSpLocks noChangeShapeType="1"/>
                              </wps:cNvCnPr>
                              <wps:spPr bwMode="auto">
                                <a:xfrm flipH="1">
                                  <a:off x="1422" y="2296"/>
                                  <a:ext cx="1604"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Text Box 1155"/>
                              <wps:cNvSpPr txBox="1">
                                <a:spLocks noChangeArrowheads="1"/>
                              </wps:cNvSpPr>
                              <wps:spPr bwMode="auto">
                                <a:xfrm>
                                  <a:off x="4032" y="2198"/>
                                  <a:ext cx="504" cy="19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544" w:rsidRPr="009B4959" w:rsidRDefault="003A1798" w:rsidP="00604A11">
                                    <w:pPr>
                                      <w:jc w:val="center"/>
                                      <w:rPr>
                                        <w:sz w:val="16"/>
                                        <w:szCs w:val="16"/>
                                      </w:rPr>
                                    </w:pPr>
                                    <w:r>
                                      <w:rPr>
                                        <w:sz w:val="16"/>
                                        <w:szCs w:val="16"/>
                                      </w:rPr>
                                      <w:t>69</w:t>
                                    </w:r>
                                    <w:r w:rsidR="00AC4544">
                                      <w:rPr>
                                        <w:sz w:val="16"/>
                                        <w:szCs w:val="16"/>
                                      </w:rPr>
                                      <w:t>0</w:t>
                                    </w:r>
                                    <w:r w:rsidR="00AC4544" w:rsidRPr="009B4959">
                                      <w:rPr>
                                        <w:sz w:val="16"/>
                                        <w:szCs w:val="16"/>
                                      </w:rPr>
                                      <w:t>mm</w:t>
                                    </w:r>
                                  </w:p>
                                </w:txbxContent>
                              </wps:txbx>
                              <wps:bodyPr rot="0" vert="horz" wrap="none" lIns="0" tIns="0" rIns="0" bIns="0" anchor="t" anchorCtr="0">
                                <a:spAutoFit/>
                              </wps:bodyPr>
                            </wps:wsp>
                            <wps:wsp>
                              <wps:cNvPr id="788" name="Text Box 1156"/>
                              <wps:cNvSpPr txBox="1">
                                <a:spLocks noChangeArrowheads="1"/>
                              </wps:cNvSpPr>
                              <wps:spPr bwMode="auto">
                                <a:xfrm>
                                  <a:off x="1964" y="2203"/>
                                  <a:ext cx="505" cy="19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544" w:rsidRPr="009B4959" w:rsidRDefault="003A1798" w:rsidP="00604A11">
                                    <w:pPr>
                                      <w:jc w:val="center"/>
                                      <w:rPr>
                                        <w:sz w:val="16"/>
                                        <w:szCs w:val="16"/>
                                      </w:rPr>
                                    </w:pPr>
                                    <w:r>
                                      <w:rPr>
                                        <w:sz w:val="16"/>
                                        <w:szCs w:val="16"/>
                                      </w:rPr>
                                      <w:t>2</w:t>
                                    </w:r>
                                    <w:r w:rsidR="00135B00">
                                      <w:rPr>
                                        <w:sz w:val="16"/>
                                        <w:szCs w:val="16"/>
                                      </w:rPr>
                                      <w:t>6</w:t>
                                    </w:r>
                                    <w:r>
                                      <w:rPr>
                                        <w:sz w:val="16"/>
                                        <w:szCs w:val="16"/>
                                      </w:rPr>
                                      <w:t>5</w:t>
                                    </w:r>
                                    <w:r w:rsidR="00AC4544" w:rsidRPr="009B4959">
                                      <w:rPr>
                                        <w:sz w:val="16"/>
                                        <w:szCs w:val="16"/>
                                      </w:rPr>
                                      <w:t>mm</w:t>
                                    </w:r>
                                  </w:p>
                                </w:txbxContent>
                              </wps:txbx>
                              <wps:bodyPr rot="0" vert="horz" wrap="square" lIns="0" tIns="0" rIns="0" bIns="0" anchor="t" anchorCtr="0">
                                <a:spAutoFit/>
                              </wps:bodyPr>
                            </wps:wsp>
                          </wpg:grpSp>
                        </wpg:grpSp>
                        <wps:wsp>
                          <wps:cNvPr id="981" name="Straight Arrow Connector 981"/>
                          <wps:cNvCnPr>
                            <a:stCxn id="980" idx="0"/>
                          </wps:cNvCnPr>
                          <wps:spPr>
                            <a:xfrm flipV="1">
                              <a:off x="1995488" y="1049795"/>
                              <a:ext cx="666750" cy="29731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a:stCxn id="980" idx="0"/>
                          </wps:cNvCnPr>
                          <wps:spPr>
                            <a:xfrm flipH="1" flipV="1">
                              <a:off x="1247775" y="1066149"/>
                              <a:ext cx="747713" cy="280958"/>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3" name="Straight Arrow Connector 983"/>
                          <wps:cNvCnPr>
                            <a:stCxn id="980" idx="1"/>
                          </wps:cNvCnPr>
                          <wps:spPr>
                            <a:xfrm flipH="1" flipV="1">
                              <a:off x="238126" y="1066149"/>
                              <a:ext cx="1204912" cy="36527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0" name="Text Box 1127"/>
                          <wps:cNvSpPr txBox="1">
                            <a:spLocks noChangeArrowheads="1"/>
                          </wps:cNvSpPr>
                          <wps:spPr bwMode="auto">
                            <a:xfrm>
                              <a:off x="1443038" y="1347107"/>
                              <a:ext cx="1104900" cy="168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Pr="007F6E70" w:rsidRDefault="007F6E70" w:rsidP="007F6E70">
                                <w:pPr>
                                  <w:jc w:val="both"/>
                                  <w:rPr>
                                    <w:sz w:val="18"/>
                                    <w:szCs w:val="18"/>
                                  </w:rPr>
                                </w:pPr>
                                <w:r w:rsidRPr="007F6E70">
                                  <w:rPr>
                                    <w:sz w:val="18"/>
                                    <w:szCs w:val="18"/>
                                  </w:rPr>
                                  <w:t>A</w:t>
                                </w:r>
                                <w:r w:rsidR="003A1798">
                                  <w:rPr>
                                    <w:sz w:val="18"/>
                                    <w:szCs w:val="18"/>
                                  </w:rPr>
                                  <w:t>pprox. 45</w:t>
                                </w:r>
                                <w:r w:rsidRPr="007F6E70">
                                  <w:rPr>
                                    <w:sz w:val="18"/>
                                    <w:szCs w:val="18"/>
                                  </w:rPr>
                                  <w:t>0mm long</w:t>
                                </w:r>
                              </w:p>
                            </w:txbxContent>
                          </wps:txbx>
                          <wps:bodyPr rot="0" vert="horz" wrap="square" lIns="0" tIns="0" rIns="0" bIns="0" anchor="ctr" anchorCtr="0" upright="1">
                            <a:noAutofit/>
                          </wps:bodyPr>
                        </wps:wsp>
                      </wpg:grpSp>
                      <wpg:grpSp>
                        <wpg:cNvPr id="36" name="Group 144"/>
                        <wpg:cNvGrpSpPr>
                          <a:grpSpLocks/>
                        </wpg:cNvGrpSpPr>
                        <wpg:grpSpPr bwMode="auto">
                          <a:xfrm>
                            <a:off x="24032" y="138918"/>
                            <a:ext cx="680085" cy="247650"/>
                            <a:chOff x="3459" y="2202"/>
                            <a:chExt cx="1071" cy="390"/>
                          </a:xfrm>
                        </wpg:grpSpPr>
                        <wps:wsp>
                          <wps:cNvPr id="37" name="Rectangle 145"/>
                          <wps:cNvSpPr>
                            <a:spLocks noChangeArrowheads="1"/>
                          </wps:cNvSpPr>
                          <wps:spPr bwMode="auto">
                            <a:xfrm>
                              <a:off x="3881" y="2263"/>
                              <a:ext cx="649" cy="25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F6E70" w:rsidP="007F6E70">
                                <w:pPr>
                                  <w:rPr>
                                    <w:sz w:val="18"/>
                                  </w:rPr>
                                </w:pPr>
                                <w:r>
                                  <w:rPr>
                                    <w:sz w:val="18"/>
                                  </w:rPr>
                                  <w:t>Tape</w:t>
                                </w:r>
                              </w:p>
                            </w:txbxContent>
                          </wps:txbx>
                          <wps:bodyPr rot="0" vert="horz" wrap="square" lIns="0" tIns="0" rIns="0" bIns="0" anchor="t" anchorCtr="0" upright="1">
                            <a:noAutofit/>
                          </wps:bodyPr>
                        </wps:wsp>
                        <pic:pic xmlns:pic="http://schemas.openxmlformats.org/drawingml/2006/picture">
                          <pic:nvPicPr>
                            <pic:cNvPr id="38" name="Picture 146"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59" y="2202"/>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id="Group 985" o:spid="_x0000_s1030" style="position:absolute;left:0;text-align:left;margin-left:-255.6pt;margin-top:-2.85pt;width:234pt;height:158.4pt;z-index:251708416;mso-height-relative:margin" coordorigin=",1293" coordsize="29718,200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">
                <v:group id="Group 984" o:spid="_x0000_s1031" style="position:absolute;top:1293;width:29718;height:20097" coordorigin=",1293" coordsize="29718,2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 961" o:spid="_x0000_s1032" style="position:absolute;top:1293;width:29718;height:20095" coordorigin=",1295" coordsize="29711,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group id="_x0000_s1033" style="position:absolute;top:1295;width:29711;height:20129" coordorigin="1083,11472" coordsize="4677,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Picture 1126" o:spid="_x0000_s1034" type="#_x0000_t75" style="position:absolute;left:1083;top:11472;width:4677;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2EvHGAAAA3AAAAA8AAABkcnMvZG93bnJldi54bWxEj81uwjAQhO+V+g7WVuJWHAoBFDAoUBWV&#10;3srPgdsqXuKo8TqKXUjfHiNV4jiamW8082Vna3Gh1leOFQz6CQjiwumKSwWH/cfrFIQPyBprx6Tg&#10;jzwsF89Pc8y0u/I3XXahFBHCPkMFJoQmk9IXhiz6vmuIo3d2rcUQZVtK3eI1wm0t35JkLC1WHBcM&#10;NrQ2VPzsfq2CfDNK0uPpffhFGzql+Xi13Y+MUr2XLp+BCNSFR/i//akVTCYp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YS8cYAAADcAAAADwAAAAAAAAAAAAAA&#10;AACfAgAAZHJzL2Rvd25yZXYueG1sUEsFBgAAAAAEAAQA9wAAAJIDAAAAAA==&#10;" stroked="t">
                        <v:imagedata r:id="rId29" o:title=""/>
                      </v:shape>
                      <v:shape id="Text Box 1127" o:spid="_x0000_s1035" type="#_x0000_t202" style="position:absolute;left:1103;top:1434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6YcQA&#10;AADcAAAADwAAAGRycy9kb3ducmV2LnhtbESPzYvCMBTE7wv+D+EJXhZN9VClGsVP2MPuwQ88P5pn&#10;W2xeShJt/e/NwsIeh5n5DbNYdaYWT3K+sqxgPEpAEOdWV1wouJwPwxkIH5A11pZJwYs8rJa9jwVm&#10;2rZ8pOcpFCJC2GeooAyhyaT0eUkG/cg2xNG7WWcwROkKqR22EW5qOUmSVBqsOC6U2NC2pPx+ehgF&#10;6c492iNvP3eX/Tf+NMXkunldlRr0u/UcRKAu/If/2l9awXSa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mHEAAAA3AAAAA8AAAAAAAAAAAAAAAAAmAIAAGRycy9k&#10;b3ducmV2LnhtbFBLBQYAAAAABAAEAPUAAACJAwAAAAA=&#10;" stroked="f">
                        <v:textbox inset="0,0,0,0">
                          <w:txbxContent>
                            <w:p w:rsidR="00AC4544" w:rsidRDefault="00AC4544" w:rsidP="00AC4544">
                              <w:pPr>
                                <w:jc w:val="both"/>
                                <w:rPr>
                                  <w:sz w:val="20"/>
                                </w:rPr>
                              </w:pPr>
                              <w:r>
                                <w:rPr>
                                  <w:sz w:val="20"/>
                                </w:rPr>
                                <w:t>Fig. 2-1</w:t>
                              </w:r>
                            </w:p>
                          </w:txbxContent>
                        </v:textbox>
                      </v:shape>
                    </v:group>
                    <v:group id="Group 780" o:spid="_x0000_s1036" style="position:absolute;left:1971;top:7480;width:25172;height:2959" coordorigin="1422,2045" coordsize="396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type id="_x0000_t32" coordsize="21600,21600" o:spt="32" o:oned="t" path="m,l21600,21600e" filled="f">
                        <v:path arrowok="t" fillok="f" o:connecttype="none"/>
                        <o:lock v:ext="edit" shapetype="t"/>
                      </v:shapetype>
                      <v:shape id="AutoShape 1150" o:spid="_x0000_s1037" type="#_x0000_t32" style="position:absolute;left:3026;top:2062;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shape id="AutoShape 1151" o:spid="_x0000_s1038" type="#_x0000_t32" style="position:absolute;left:5386;top:2045;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dFsYAAADcAAAADwAAAGRycy9kb3ducmV2LnhtbESPQWsCMRSE74L/ITyhF6lZW7S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i3RbGAAAA3AAAAA8AAAAAAAAA&#10;AAAAAAAAoQIAAGRycy9kb3ducmV2LnhtbFBLBQYAAAAABAAEAPkAAACUAwAAAAA=&#10;"/>
                      <v:shape id="AutoShape 1152" o:spid="_x0000_s1039" type="#_x0000_t32" style="position:absolute;left:1422;top:2059;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1153" o:spid="_x0000_s1040" type="#_x0000_t32" style="position:absolute;left:3026;top:2296;width:23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Xp8UAAADcAAAADwAAAGRycy9kb3ducmV2LnhtbESPQWvCQBSE74L/YXkFb7qpoIbUVYqo&#10;6KWgtrTH1+xrEsy+DbtrjP++Kwgeh5n5hpkvO1OLlpyvLCt4HSUgiHOrKy4UfJ42wxSED8gaa8uk&#10;4EYelot+b46Ztlc+UHsMhYgQ9hkqKENoMil9XpJBP7INcfT+rDMYonSF1A6vEW5qOU6SqTRYcVwo&#10;saFVSfn5eDEK9ttt2sr64/y9mUzXjn53Vf71o9TgpXt/AxGoC8/wo73TCmbpB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Xp8UAAADcAAAADwAAAAAAAAAA&#10;AAAAAAChAgAAZHJzL2Rvd25yZXYueG1sUEsFBgAAAAAEAAQA+QAAAJMDAAAAAA==&#10;">
                        <v:stroke startarrow="block" endarrow="block"/>
                      </v:shape>
                      <v:shape id="AutoShape 1154" o:spid="_x0000_s1041" type="#_x0000_t32" style="position:absolute;left:1422;top:2296;width:16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J0MUAAADcAAAADwAAAGRycy9kb3ducmV2LnhtbESPQWvCQBSE74L/YXlCb7qx0DREV5FS&#10;xV6E2ooen9lnEsy+DbvbmP57t1DwOMzMN8x82ZtGdOR8bVnBdJKAIC6srrlU8P21HmcgfEDW2Fgm&#10;Bb/kYbkYDuaYa3vjT+r2oRQRwj5HBVUIbS6lLyoy6Ce2JY7exTqDIUpXSu3wFuGmkc9JkkqDNceF&#10;Clt6q6i47n+Mgo/NJutks7se1y/pu6Pzti4OJ6WeRv1qBiJQHx7h//ZWK3jNUvg7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9J0MUAAADcAAAADwAAAAAAAAAA&#10;AAAAAAChAgAAZHJzL2Rvd25yZXYueG1sUEsFBgAAAAAEAAQA+QAAAJMDAAAAAA==&#10;">
                        <v:stroke startarrow="block" endarrow="block"/>
                      </v:shape>
                      <v:shape id="Text Box 1155" o:spid="_x0000_s1042" type="#_x0000_t202" style="position:absolute;left:4032;top:2198;width:504;height:1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wgsUA&#10;AADcAAAADwAAAGRycy9kb3ducmV2LnhtbESPQWvCQBSE7wX/w/IEL0U3eqgSXUUtQqFQqtH7I/vM&#10;RrNvQ3abpP313ULB4zAz3zCrTW8r0VLjS8cKppMEBHHudMmFgnN2GC9A+ICssXJMCr7Jw2Y9eFph&#10;ql3HR2pPoRARwj5FBSaEOpXS54Ys+omriaN3dY3FEGVTSN1gF+G2krMkeZEWS44LBmvaG8rvpy+r&#10;4NZmxUHv+s7sp+/Z5/PHz6XCV6VGw367BBGoD4/wf/tNK5gv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rCCxQAAANwAAAAPAAAAAAAAAAAAAAAAAJgCAABkcnMv&#10;ZG93bnJldi54bWxQSwUGAAAAAAQABAD1AAAAigMAAAAA&#10;" stroked="f">
                        <v:textbox style="mso-fit-shape-to-text:t" inset="0,0,0,0">
                          <w:txbxContent>
                            <w:p w:rsidR="00AC4544" w:rsidRPr="009B4959" w:rsidRDefault="003A1798" w:rsidP="00604A11">
                              <w:pPr>
                                <w:jc w:val="center"/>
                                <w:rPr>
                                  <w:sz w:val="16"/>
                                  <w:szCs w:val="16"/>
                                </w:rPr>
                              </w:pPr>
                              <w:r>
                                <w:rPr>
                                  <w:sz w:val="16"/>
                                  <w:szCs w:val="16"/>
                                </w:rPr>
                                <w:t>69</w:t>
                              </w:r>
                              <w:r w:rsidR="00AC4544">
                                <w:rPr>
                                  <w:sz w:val="16"/>
                                  <w:szCs w:val="16"/>
                                </w:rPr>
                                <w:t>0</w:t>
                              </w:r>
                              <w:r w:rsidR="00AC4544" w:rsidRPr="009B4959">
                                <w:rPr>
                                  <w:sz w:val="16"/>
                                  <w:szCs w:val="16"/>
                                </w:rPr>
                                <w:t>mm</w:t>
                              </w:r>
                            </w:p>
                          </w:txbxContent>
                        </v:textbox>
                      </v:shape>
                      <v:shape id="Text Box 1156" o:spid="_x0000_s1043" type="#_x0000_t202" style="position:absolute;left:1964;top:2203;width:50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k0sMA&#10;AADcAAAADwAAAGRycy9kb3ducmV2LnhtbERPz2vCMBS+D/Y/hDfYZWjqJirVKCIO5i6yzou3R/Ns&#10;qs1LSVLt/ntzGHj8+H4vVr1txJV8qB0rGA0zEMSl0zVXCg6/n4MZiBCRNTaOScEfBVgtn58WmGt3&#10;4x+6FrESKYRDjgpMjG0uZSgNWQxD1xIn7uS8xZigr6T2eEvhtpHvWTaRFmtODQZb2hgqL0VnFezH&#10;x715607b7/X4w+8O3WZyrgqlXl/69RxEpD4+xP/uL61gOkt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jk0sMAAADcAAAADwAAAAAAAAAAAAAAAACYAgAAZHJzL2Rv&#10;d25yZXYueG1sUEsFBgAAAAAEAAQA9QAAAIgDAAAAAA==&#10;" stroked="f">
                        <v:textbox style="mso-fit-shape-to-text:t" inset="0,0,0,0">
                          <w:txbxContent>
                            <w:p w:rsidR="00AC4544" w:rsidRPr="009B4959" w:rsidRDefault="003A1798" w:rsidP="00604A11">
                              <w:pPr>
                                <w:jc w:val="center"/>
                                <w:rPr>
                                  <w:sz w:val="16"/>
                                  <w:szCs w:val="16"/>
                                </w:rPr>
                              </w:pPr>
                              <w:r>
                                <w:rPr>
                                  <w:sz w:val="16"/>
                                  <w:szCs w:val="16"/>
                                </w:rPr>
                                <w:t>2</w:t>
                              </w:r>
                              <w:r w:rsidR="00135B00">
                                <w:rPr>
                                  <w:sz w:val="16"/>
                                  <w:szCs w:val="16"/>
                                </w:rPr>
                                <w:t>6</w:t>
                              </w:r>
                              <w:r>
                                <w:rPr>
                                  <w:sz w:val="16"/>
                                  <w:szCs w:val="16"/>
                                </w:rPr>
                                <w:t>5</w:t>
                              </w:r>
                              <w:r w:rsidR="00AC4544" w:rsidRPr="009B4959">
                                <w:rPr>
                                  <w:sz w:val="16"/>
                                  <w:szCs w:val="16"/>
                                </w:rPr>
                                <w:t>mm</w:t>
                              </w:r>
                            </w:p>
                          </w:txbxContent>
                        </v:textbox>
                      </v:shape>
                    </v:group>
                  </v:group>
                  <v:shape id="Straight Arrow Connector 981" o:spid="_x0000_s1044" type="#_x0000_t32" style="position:absolute;left:19954;top:10497;width:6668;height:2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vMUAAADcAAAADwAAAGRycy9kb3ducmV2LnhtbESPQWvCQBSE70L/w/KE3nQTCzam2UgR&#10;tLY3o6DeHtnXJJh9G7Jbjf++Wyh4HGbmGyZbDqYVV+pdY1lBPI1AEJdWN1wpOOzXkwSE88gaW8uk&#10;4E4OlvnTKMNU2xvv6Fr4SgQIuxQV1N53qZSurMmgm9qOOHjftjfog+wrqXu8Bbhp5SyK5tJgw2Gh&#10;xo5WNZWX4scoeJXHjygpt7N48XI4nVeF/fzaWKWex8P7GwhPg3+E/9tbrWCRxP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vMUAAADcAAAADwAAAAAAAAAA&#10;AAAAAAChAgAAZHJzL2Rvd25yZXYueG1sUEsFBgAAAAAEAAQA+QAAAJMDAAAAAA==&#10;" strokecolor="black [3213]">
                    <v:stroke endarrow="block"/>
                  </v:shape>
                  <v:shape id="Straight Arrow Connector 982" o:spid="_x0000_s1045" type="#_x0000_t32" style="position:absolute;left:12477;top:10661;width:7477;height:2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8hcYAAADcAAAADwAAAGRycy9kb3ducmV2LnhtbESPQWsCMRSE7wX/Q3iCt5pVabWrUVQQ&#10;REFQS7G3R/LcXdy8LJuoW3+9KRR6HGbmG2Yya2wpblT7wrGCXjcBQaydKThT8HlcvY5A+IBssHRM&#10;Cn7Iw2zaeplgatyd93Q7hExECPsUFeQhVKmUXudk0XddRRy9s6sthijrTJoa7xFuS9lPkndpseC4&#10;kGNFy5z05XC1CvRpiavzw17fBt+bxeNruNW701apTruZj0EEasJ/+K+9Ngo+Rn34PROP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PIXGAAAA3AAAAA8AAAAAAAAA&#10;AAAAAAAAoQIAAGRycy9kb3ducmV2LnhtbFBLBQYAAAAABAAEAPkAAACUAwAAAAA=&#10;" strokecolor="black [3213]">
                    <v:stroke endarrow="block"/>
                  </v:shape>
                  <v:shape id="Straight Arrow Connector 983" o:spid="_x0000_s1046" type="#_x0000_t32" style="position:absolute;left:2381;top:10661;width:12049;height:36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ZHscAAADcAAAADwAAAGRycy9kb3ducmV2LnhtbESPQWvCQBSE74L/YXmCt7qp0mrTrKKC&#10;IBUK1VLs7bH7TILZtyG70dRf3y0UPA4z8w2TLTpbiQs1vnSs4HGUgCDWzpScK/g8bB5mIHxANlg5&#10;JgU/5GEx7/cyTI278gdd9iEXEcI+RQVFCHUqpdcFWfQjVxNH7+QaiyHKJpemwWuE20qOk+RZWiw5&#10;LhRY07ogfd63VoE+rnFzutn2afL9trp9TXf6/bhTajjolq8gAnXhHv5vb42Cl9kE/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kexwAAANwAAAAPAAAAAAAA&#10;AAAAAAAAAKECAABkcnMvZG93bnJldi54bWxQSwUGAAAAAAQABAD5AAAAlQMAAAAA&#10;" strokecolor="black [3213]">
                    <v:stroke endarrow="block"/>
                  </v:shape>
                  <v:shape id="Text Box 1127" o:spid="_x0000_s1047" type="#_x0000_t202" style="position:absolute;left:14430;top:13471;width:11049;height:1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4QMIA&#10;AADcAAAADwAAAGRycy9kb3ducmV2LnhtbERPS27CMBDdI3EHa5C6I06plIQUgxBqq7Jg0ZQDTOOJ&#10;EzUeR7ELaU9fL5BYPr3/ZjfZXlxo9J1jBY9JCoK4drpjo+D8+bosQPiArLF3TAp+ycNuO59tsNTu&#10;yh90qYIRMYR9iQraEIZSSl+3ZNEnbiCOXONGiyHC0Ug94jWG216u0jSTFjuODS0OdGip/q5+rILD&#10;X4Mm/RpOb1n9ZI6B8peuyZV6WEz7ZxCBpnAX39zvWsG6iPP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jhAwgAAANwAAAAPAAAAAAAAAAAAAAAAAJgCAABkcnMvZG93&#10;bnJldi54bWxQSwUGAAAAAAQABAD1AAAAhwMAAAAA&#10;" stroked="f">
                    <v:textbox inset="0,0,0,0">
                      <w:txbxContent>
                        <w:p w:rsidR="007F6E70" w:rsidRPr="007F6E70" w:rsidRDefault="007F6E70" w:rsidP="007F6E70">
                          <w:pPr>
                            <w:jc w:val="both"/>
                            <w:rPr>
                              <w:sz w:val="18"/>
                              <w:szCs w:val="18"/>
                            </w:rPr>
                          </w:pPr>
                          <w:r w:rsidRPr="007F6E70">
                            <w:rPr>
                              <w:sz w:val="18"/>
                              <w:szCs w:val="18"/>
                            </w:rPr>
                            <w:t>A</w:t>
                          </w:r>
                          <w:r w:rsidR="003A1798">
                            <w:rPr>
                              <w:sz w:val="18"/>
                              <w:szCs w:val="18"/>
                            </w:rPr>
                            <w:t>pprox. 45</w:t>
                          </w:r>
                          <w:r w:rsidRPr="007F6E70">
                            <w:rPr>
                              <w:sz w:val="18"/>
                              <w:szCs w:val="18"/>
                            </w:rPr>
                            <w:t>0mm long</w:t>
                          </w:r>
                        </w:p>
                      </w:txbxContent>
                    </v:textbox>
                  </v:shape>
                </v:group>
                <v:group id="Group 144" o:spid="_x0000_s1048" style="position:absolute;left:240;top:1389;width:6801;height:2476" coordorigin="3459,2202" coordsize="107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5" o:spid="_x0000_s1049" style="position:absolute;left:3881;top:2263;width:64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I48IA&#10;AADbAAAADwAAAGRycy9kb3ducmV2LnhtbESPQWvCQBSE74L/YXmCN92oRUvqKtIS6DXRg8dn9jVJ&#10;s/s2ZFeT/vtuoeBxmJlvmP1xtEY8qPeNYwWrZQKCuHS64UrB5ZwtXkH4gKzROCYFP+TheJhO9phq&#10;N3BOjyJUIkLYp6igDqFLpfRlTRb90nXE0ftyvcUQZV9J3eMQ4dbIdZJspcWG40KNHb3XVLbF3So4&#10;33atkYVZ5/z9cX9ps/yaDaNS89l4egMRaAzP8H/7UyvY7OD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MjjwgAAANsAAAAPAAAAAAAAAAAAAAAAAJgCAABkcnMvZG93&#10;bnJldi54bWxQSwUGAAAAAAQABAD1AAAAhwMAAAAA&#10;" stroked="f" strokeweight=".25pt">
                    <v:textbox inset="0,0,0,0">
                      <w:txbxContent>
                        <w:p w:rsidR="007F6E70" w:rsidRDefault="007F6E70" w:rsidP="007F6E70">
                          <w:pPr>
                            <w:rPr>
                              <w:sz w:val="18"/>
                            </w:rPr>
                          </w:pPr>
                          <w:r>
                            <w:rPr>
                              <w:sz w:val="18"/>
                            </w:rPr>
                            <w:t>Tape</w:t>
                          </w:r>
                        </w:p>
                      </w:txbxContent>
                    </v:textbox>
                  </v:rect>
                  <v:shape id="Picture 146" o:spid="_x0000_s1050" type="#_x0000_t75" alt="tool" style="position:absolute;left:3459;top:2202;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ng+/AAAA2wAAAA8AAABkcnMvZG93bnJldi54bWxET11rwjAUfR/4H8IVfJup0w6pRpFBQYQh&#10;c/p+ba5ttbkpSazdvzcPwh4P53u57k0jOnK+tqxgMk5AEBdW11wqOP7m73MQPiBrbCyTgj/ysF4N&#10;3paYafvgH+oOoRQxhH2GCqoQ2kxKX1Rk0I9tSxy5i3UGQ4SulNrhI4abRn4kyac0WHNsqLClr4qK&#10;2+FuFHS3M033kzR1+W52LVJ5+g6UKzUa9psFiEB9+Be/3FutYBrHxi/x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lp4PvwAAANsAAAAPAAAAAAAAAAAAAAAAAJ8CAABk&#10;cnMvZG93bnJldi54bWxQSwUGAAAAAAQABAD3AAAAiwMAAAAA&#10;">
                    <v:imagedata r:id="rId30" o:title="tool"/>
                  </v:shape>
                </v:group>
                <w10:anchorlock/>
              </v:group>
            </w:pict>
          </mc:Fallback>
        </mc:AlternateContent>
      </w:r>
      <w:r>
        <w:rPr>
          <w:noProof/>
        </w:rPr>
        <w:t>(Fig. 2-1).</w:t>
      </w:r>
    </w:p>
    <w:p w:rsidR="00F25B79" w:rsidRDefault="003B426B" w:rsidP="00F25B79">
      <w:pPr>
        <w:pStyle w:val="ProcLevel2"/>
        <w:numPr>
          <w:ilvl w:val="1"/>
          <w:numId w:val="15"/>
        </w:numPr>
      </w:pPr>
      <w:r>
        <w:rPr>
          <w:noProof/>
        </w:rPr>
        <w:t xml:space="preserve">Measure </w:t>
      </w:r>
      <w:r w:rsidR="00135B00">
        <w:rPr>
          <w:noProof/>
        </w:rPr>
        <w:t>6</w:t>
      </w:r>
      <w:r w:rsidR="003A1798">
        <w:rPr>
          <w:noProof/>
        </w:rPr>
        <w:t>90</w:t>
      </w:r>
      <w:r>
        <w:rPr>
          <w:noProof/>
        </w:rPr>
        <w:t xml:space="preserve">mm forward </w:t>
      </w:r>
      <w:r w:rsidR="009362A0">
        <w:rPr>
          <w:noProof/>
        </w:rPr>
        <w:t xml:space="preserve">from the </w:t>
      </w:r>
      <w:r w:rsidR="003A1798">
        <w:rPr>
          <w:noProof/>
        </w:rPr>
        <w:t>top</w:t>
      </w:r>
      <w:r w:rsidR="009362A0">
        <w:rPr>
          <w:noProof/>
        </w:rPr>
        <w:t xml:space="preserve"> rear edge of the front door </w:t>
      </w:r>
      <w:r>
        <w:rPr>
          <w:noProof/>
        </w:rPr>
        <w:t>and place a vertical piece of tape on</w:t>
      </w:r>
      <w:r w:rsidR="003A1798">
        <w:rPr>
          <w:noProof/>
        </w:rPr>
        <w:t xml:space="preserve"> the front door approximately 45</w:t>
      </w:r>
      <w:r>
        <w:rPr>
          <w:noProof/>
        </w:rPr>
        <w:t>0mm long</w:t>
      </w:r>
      <w:r w:rsidR="00F25B79">
        <w:rPr>
          <w:noProof/>
        </w:rPr>
        <w:t xml:space="preserve"> (Fig. 2-1).</w:t>
      </w:r>
    </w:p>
    <w:p w:rsidR="00F25B79" w:rsidRDefault="000A7A81" w:rsidP="00F25B79">
      <w:pPr>
        <w:pStyle w:val="ProcLevel2"/>
        <w:numPr>
          <w:ilvl w:val="1"/>
          <w:numId w:val="15"/>
        </w:numPr>
      </w:pPr>
      <w:r>
        <w:rPr>
          <w:noProof/>
        </w:rPr>
        <w:t xml:space="preserve">Place a vertical piece of </w:t>
      </w:r>
      <w:r w:rsidR="007D591A">
        <w:rPr>
          <w:noProof/>
        </w:rPr>
        <w:t xml:space="preserve">tape </w:t>
      </w:r>
      <w:r>
        <w:rPr>
          <w:noProof/>
        </w:rPr>
        <w:t xml:space="preserve">over the door gap between the front and rear doors approximately </w:t>
      </w:r>
      <w:r w:rsidR="003A1798">
        <w:rPr>
          <w:noProof/>
        </w:rPr>
        <w:t>45</w:t>
      </w:r>
      <w:r>
        <w:rPr>
          <w:noProof/>
        </w:rPr>
        <w:t>0mm long</w:t>
      </w:r>
      <w:r w:rsidR="00F25B79">
        <w:rPr>
          <w:noProof/>
        </w:rPr>
        <w:t xml:space="preserve"> (Fig. 2-1)</w:t>
      </w:r>
      <w:r>
        <w:rPr>
          <w:noProof/>
        </w:rPr>
        <w:t>.</w:t>
      </w:r>
    </w:p>
    <w:p w:rsidR="003B426B" w:rsidRDefault="003B426B" w:rsidP="00F25B79">
      <w:pPr>
        <w:pStyle w:val="ProcLevel2"/>
        <w:numPr>
          <w:ilvl w:val="1"/>
          <w:numId w:val="15"/>
        </w:numPr>
      </w:pPr>
      <w:r>
        <w:rPr>
          <w:noProof/>
        </w:rPr>
        <w:t xml:space="preserve">Measure </w:t>
      </w:r>
      <w:r w:rsidR="003A1798">
        <w:rPr>
          <w:noProof/>
        </w:rPr>
        <w:t>2</w:t>
      </w:r>
      <w:r w:rsidR="00135B00">
        <w:rPr>
          <w:noProof/>
        </w:rPr>
        <w:t>6</w:t>
      </w:r>
      <w:r w:rsidR="003A1798">
        <w:rPr>
          <w:noProof/>
        </w:rPr>
        <w:t>5</w:t>
      </w:r>
      <w:r>
        <w:rPr>
          <w:noProof/>
        </w:rPr>
        <w:t xml:space="preserve">mm rearward </w:t>
      </w:r>
      <w:r w:rsidR="009362A0">
        <w:rPr>
          <w:noProof/>
        </w:rPr>
        <w:t xml:space="preserve">from the front </w:t>
      </w:r>
      <w:r w:rsidR="003A1798">
        <w:rPr>
          <w:noProof/>
        </w:rPr>
        <w:t>top</w:t>
      </w:r>
      <w:r w:rsidR="009362A0">
        <w:rPr>
          <w:noProof/>
        </w:rPr>
        <w:t xml:space="preserve"> edge of the rear door </w:t>
      </w:r>
      <w:r>
        <w:rPr>
          <w:noProof/>
        </w:rPr>
        <w:t>and place a vertical piece of tape on the rear</w:t>
      </w:r>
      <w:r w:rsidR="003A1798">
        <w:rPr>
          <w:noProof/>
        </w:rPr>
        <w:t xml:space="preserve"> door approximately 45</w:t>
      </w:r>
      <w:r w:rsidR="00F25B79">
        <w:rPr>
          <w:noProof/>
        </w:rPr>
        <w:t xml:space="preserve">0mm long </w:t>
      </w:r>
      <w:r w:rsidR="00125C6F">
        <w:rPr>
          <w:noProof/>
        </w:rPr>
        <w:t>(Fig. 2-1).</w:t>
      </w:r>
    </w:p>
    <w:p w:rsidR="000A7A81" w:rsidRDefault="00524564" w:rsidP="00F25B79">
      <w:pPr>
        <w:pStyle w:val="ProcLevel2"/>
        <w:numPr>
          <w:ilvl w:val="1"/>
          <w:numId w:val="15"/>
        </w:numPr>
      </w:pPr>
      <w:r>
        <w:rPr>
          <w:noProof/>
        </w:rPr>
        <mc:AlternateContent>
          <mc:Choice Requires="wpg">
            <w:drawing>
              <wp:anchor distT="0" distB="0" distL="114300" distR="114300" simplePos="0" relativeHeight="251732992" behindDoc="0" locked="1" layoutInCell="1" allowOverlap="1" wp14:anchorId="75487D58" wp14:editId="78FD9CEA">
                <wp:simplePos x="0" y="0"/>
                <wp:positionH relativeFrom="column">
                  <wp:posOffset>-3246120</wp:posOffset>
                </wp:positionH>
                <wp:positionV relativeFrom="paragraph">
                  <wp:posOffset>2045335</wp:posOffset>
                </wp:positionV>
                <wp:extent cx="2971800" cy="2011680"/>
                <wp:effectExtent l="19050" t="19050" r="57150" b="26670"/>
                <wp:wrapNone/>
                <wp:docPr id="242" name="Group 242"/>
                <wp:cNvGraphicFramePr/>
                <a:graphic xmlns:a="http://schemas.openxmlformats.org/drawingml/2006/main">
                  <a:graphicData uri="http://schemas.microsoft.com/office/word/2010/wordprocessingGroup">
                    <wpg:wgp>
                      <wpg:cNvGrpSpPr/>
                      <wpg:grpSpPr>
                        <a:xfrm>
                          <a:off x="0" y="0"/>
                          <a:ext cx="2971800" cy="2011680"/>
                          <a:chOff x="0" y="0"/>
                          <a:chExt cx="2971800" cy="2011680"/>
                        </a:xfrm>
                      </wpg:grpSpPr>
                      <wpg:grpSp>
                        <wpg:cNvPr id="9" name="Group 9"/>
                        <wpg:cNvGrpSpPr/>
                        <wpg:grpSpPr>
                          <a:xfrm>
                            <a:off x="0" y="0"/>
                            <a:ext cx="2971800" cy="2011680"/>
                            <a:chOff x="0" y="1267"/>
                            <a:chExt cx="2971800" cy="2006604"/>
                          </a:xfrm>
                        </wpg:grpSpPr>
                        <wpg:grpSp>
                          <wpg:cNvPr id="10" name="Group 10"/>
                          <wpg:cNvGrpSpPr/>
                          <wpg:grpSpPr>
                            <a:xfrm>
                              <a:off x="0" y="1267"/>
                              <a:ext cx="2971800" cy="2006604"/>
                              <a:chOff x="0" y="-16510"/>
                              <a:chExt cx="2971165" cy="2011045"/>
                            </a:xfrm>
                          </wpg:grpSpPr>
                          <wpg:grpSp>
                            <wpg:cNvPr id="11" name="Group 1125"/>
                            <wpg:cNvGrpSpPr>
                              <a:grpSpLocks/>
                            </wpg:cNvGrpSpPr>
                            <wpg:grpSpPr bwMode="auto">
                              <a:xfrm>
                                <a:off x="0" y="-16510"/>
                                <a:ext cx="2971165" cy="2011045"/>
                                <a:chOff x="1083" y="11242"/>
                                <a:chExt cx="4677" cy="3167"/>
                              </a:xfrm>
                            </wpg:grpSpPr>
                            <pic:pic xmlns:pic="http://schemas.openxmlformats.org/drawingml/2006/picture">
                              <pic:nvPicPr>
                                <pic:cNvPr id="12" name="Picture 112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083" y="11242"/>
                                  <a:ext cx="4677" cy="31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 name="Text Box 1127"/>
                              <wps:cNvSpPr txBox="1">
                                <a:spLocks noChangeArrowheads="1"/>
                              </wps:cNvSpPr>
                              <wps:spPr bwMode="auto">
                                <a:xfrm>
                                  <a:off x="1109" y="14110"/>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564" w:rsidRDefault="00524564" w:rsidP="00524564">
                                    <w:pPr>
                                      <w:jc w:val="both"/>
                                      <w:rPr>
                                        <w:sz w:val="20"/>
                                      </w:rPr>
                                    </w:pPr>
                                    <w:r>
                                      <w:rPr>
                                        <w:sz w:val="20"/>
                                      </w:rPr>
                                      <w:t>Fig. 2-3</w:t>
                                    </w:r>
                                  </w:p>
                                </w:txbxContent>
                              </wps:txbx>
                              <wps:bodyPr rot="0" vert="horz" wrap="square" lIns="0" tIns="0" rIns="0" bIns="0" anchor="t" anchorCtr="0" upright="1">
                                <a:noAutofit/>
                              </wps:bodyPr>
                            </wps:wsp>
                          </wpg:grpSp>
                          <wpg:grpSp>
                            <wpg:cNvPr id="20" name="Group 20"/>
                            <wpg:cNvGrpSpPr>
                              <a:grpSpLocks/>
                            </wpg:cNvGrpSpPr>
                            <wpg:grpSpPr bwMode="auto">
                              <a:xfrm>
                                <a:off x="238125" y="356870"/>
                                <a:ext cx="2423160" cy="628015"/>
                                <a:chOff x="1552" y="5050"/>
                                <a:chExt cx="3816" cy="989"/>
                              </a:xfrm>
                            </wpg:grpSpPr>
                            <wps:wsp>
                              <wps:cNvPr id="21" name="AutoShape 1159"/>
                              <wps:cNvCnPr>
                                <a:cxnSpLocks noChangeShapeType="1"/>
                              </wps:cNvCnPr>
                              <wps:spPr bwMode="auto">
                                <a:xfrm>
                                  <a:off x="1552" y="6030"/>
                                  <a:ext cx="293" cy="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AutoShape 1160"/>
                              <wps:cNvCnPr>
                                <a:cxnSpLocks noChangeShapeType="1"/>
                              </wps:cNvCnPr>
                              <wps:spPr bwMode="auto">
                                <a:xfrm>
                                  <a:off x="2722" y="6039"/>
                                  <a:ext cx="30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AutoShape 1161"/>
                              <wps:cNvCnPr>
                                <a:cxnSpLocks noChangeShapeType="1"/>
                              </wps:cNvCnPr>
                              <wps:spPr bwMode="auto">
                                <a:xfrm>
                                  <a:off x="5067" y="6030"/>
                                  <a:ext cx="30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AutoShape 1162"/>
                              <wps:cNvCnPr>
                                <a:cxnSpLocks noChangeShapeType="1"/>
                              </wps:cNvCnPr>
                              <wps:spPr bwMode="auto">
                                <a:xfrm flipH="1">
                                  <a:off x="1657" y="5050"/>
                                  <a:ext cx="20" cy="98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AutoShape 1163"/>
                              <wps:cNvCnPr>
                                <a:cxnSpLocks noChangeShapeType="1"/>
                              </wps:cNvCnPr>
                              <wps:spPr bwMode="auto">
                                <a:xfrm>
                                  <a:off x="2879" y="5050"/>
                                  <a:ext cx="0" cy="98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AutoShape 1164"/>
                              <wps:cNvCnPr>
                                <a:cxnSpLocks noChangeShapeType="1"/>
                              </wps:cNvCnPr>
                              <wps:spPr bwMode="auto">
                                <a:xfrm>
                                  <a:off x="5203" y="5156"/>
                                  <a:ext cx="0" cy="874"/>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Text Box 1165"/>
                              <wps:cNvSpPr txBox="1">
                                <a:spLocks noChangeArrowheads="1"/>
                              </wps:cNvSpPr>
                              <wps:spPr bwMode="auto">
                                <a:xfrm>
                                  <a:off x="1566" y="5426"/>
                                  <a:ext cx="585" cy="21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1A1AD6" w:rsidP="00524564">
                                    <w:pPr>
                                      <w:jc w:val="center"/>
                                      <w:rPr>
                                        <w:sz w:val="16"/>
                                        <w:szCs w:val="16"/>
                                      </w:rPr>
                                    </w:pPr>
                                    <w:r>
                                      <w:rPr>
                                        <w:sz w:val="16"/>
                                        <w:szCs w:val="16"/>
                                      </w:rPr>
                                      <w:t>42</w:t>
                                    </w:r>
                                    <w:r w:rsidR="00524564">
                                      <w:rPr>
                                        <w:sz w:val="16"/>
                                        <w:szCs w:val="16"/>
                                      </w:rPr>
                                      <w:t>0</w:t>
                                    </w:r>
                                    <w:r w:rsidR="00524564" w:rsidRPr="00FE37D9">
                                      <w:rPr>
                                        <w:sz w:val="16"/>
                                        <w:szCs w:val="16"/>
                                      </w:rPr>
                                      <w:t>mm</w:t>
                                    </w:r>
                                  </w:p>
                                </w:txbxContent>
                              </wps:txbx>
                              <wps:bodyPr rot="0" vert="horz" wrap="square" lIns="0" tIns="0" rIns="0" bIns="0" anchor="t" anchorCtr="0">
                                <a:noAutofit/>
                              </wps:bodyPr>
                            </wps:wsp>
                            <wps:wsp>
                              <wps:cNvPr id="231" name="Text Box 1166"/>
                              <wps:cNvSpPr txBox="1">
                                <a:spLocks noChangeArrowheads="1"/>
                              </wps:cNvSpPr>
                              <wps:spPr bwMode="auto">
                                <a:xfrm>
                                  <a:off x="2398" y="5449"/>
                                  <a:ext cx="585" cy="194"/>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524564" w:rsidP="00524564">
                                    <w:pPr>
                                      <w:jc w:val="center"/>
                                      <w:rPr>
                                        <w:sz w:val="16"/>
                                        <w:szCs w:val="16"/>
                                      </w:rPr>
                                    </w:pPr>
                                    <w:r>
                                      <w:rPr>
                                        <w:sz w:val="16"/>
                                        <w:szCs w:val="16"/>
                                      </w:rPr>
                                      <w:t>409</w:t>
                                    </w:r>
                                    <w:r w:rsidRPr="00FE37D9">
                                      <w:rPr>
                                        <w:sz w:val="16"/>
                                        <w:szCs w:val="16"/>
                                      </w:rPr>
                                      <w:t>mm</w:t>
                                    </w:r>
                                  </w:p>
                                </w:txbxContent>
                              </wps:txbx>
                              <wps:bodyPr rot="0" vert="horz" wrap="square" lIns="0" tIns="0" rIns="0" bIns="0" anchor="t" anchorCtr="0">
                                <a:noAutofit/>
                              </wps:bodyPr>
                            </wps:wsp>
                            <wps:wsp>
                              <wps:cNvPr id="233" name="Text Box 1167"/>
                              <wps:cNvSpPr txBox="1">
                                <a:spLocks noChangeArrowheads="1"/>
                              </wps:cNvSpPr>
                              <wps:spPr bwMode="auto">
                                <a:xfrm>
                                  <a:off x="4758" y="5511"/>
                                  <a:ext cx="585" cy="194"/>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1A1AD6" w:rsidP="00524564">
                                    <w:pPr>
                                      <w:jc w:val="center"/>
                                      <w:rPr>
                                        <w:sz w:val="16"/>
                                        <w:szCs w:val="16"/>
                                      </w:rPr>
                                    </w:pPr>
                                    <w:r>
                                      <w:rPr>
                                        <w:sz w:val="16"/>
                                        <w:szCs w:val="16"/>
                                      </w:rPr>
                                      <w:t>38</w:t>
                                    </w:r>
                                    <w:r w:rsidR="00524564">
                                      <w:rPr>
                                        <w:sz w:val="16"/>
                                        <w:szCs w:val="16"/>
                                      </w:rPr>
                                      <w:t>0</w:t>
                                    </w:r>
                                    <w:r w:rsidR="00524564" w:rsidRPr="00FE37D9">
                                      <w:rPr>
                                        <w:sz w:val="16"/>
                                        <w:szCs w:val="16"/>
                                      </w:rPr>
                                      <w:t>mm</w:t>
                                    </w:r>
                                  </w:p>
                                </w:txbxContent>
                              </wps:txbx>
                              <wps:bodyPr rot="0" vert="horz" wrap="square" lIns="0" tIns="0" rIns="0" bIns="0" anchor="t" anchorCtr="0">
                                <a:noAutofit/>
                              </wps:bodyPr>
                            </wps:wsp>
                          </wpg:grpSp>
                        </wpg:grpSp>
                        <wps:wsp>
                          <wps:cNvPr id="234" name="Rectangle 145"/>
                          <wps:cNvSpPr>
                            <a:spLocks noChangeArrowheads="1"/>
                          </wps:cNvSpPr>
                          <wps:spPr bwMode="auto">
                            <a:xfrm>
                              <a:off x="304800" y="70339"/>
                              <a:ext cx="623570"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Default="00524564" w:rsidP="00524564">
                                <w:pPr>
                                  <w:rPr>
                                    <w:sz w:val="18"/>
                                  </w:rPr>
                                </w:pPr>
                                <w:r>
                                  <w:rPr>
                                    <w:sz w:val="18"/>
                                  </w:rPr>
                                  <w:t>Marking pen</w:t>
                                </w:r>
                              </w:p>
                            </w:txbxContent>
                          </wps:txbx>
                          <wps:bodyPr rot="0" vert="horz" wrap="square" lIns="0" tIns="0" rIns="0" bIns="0" anchor="t" anchorCtr="0" upright="1">
                            <a:noAutofit/>
                          </wps:bodyPr>
                        </wps:wsp>
                        <pic:pic xmlns:pic="http://schemas.openxmlformats.org/drawingml/2006/picture">
                          <pic:nvPicPr>
                            <pic:cNvPr id="235"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169" y="35169"/>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1" name="Group 241"/>
                        <wpg:cNvGrpSpPr/>
                        <wpg:grpSpPr>
                          <a:xfrm>
                            <a:off x="2009775" y="1771650"/>
                            <a:ext cx="918845" cy="161925"/>
                            <a:chOff x="0" y="0"/>
                            <a:chExt cx="918845" cy="161925"/>
                          </a:xfrm>
                        </wpg:grpSpPr>
                        <wps:wsp>
                          <wps:cNvPr id="239" name="Rectangle 145"/>
                          <wps:cNvSpPr>
                            <a:spLocks noChangeArrowheads="1"/>
                          </wps:cNvSpPr>
                          <wps:spPr bwMode="auto">
                            <a:xfrm>
                              <a:off x="0" y="0"/>
                              <a:ext cx="307975" cy="16192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Default="00524564" w:rsidP="00524564">
                                <w:pPr>
                                  <w:rPr>
                                    <w:sz w:val="18"/>
                                  </w:rPr>
                                </w:pPr>
                                <w:r>
                                  <w:rPr>
                                    <w:sz w:val="18"/>
                                  </w:rPr>
                                  <w:t>Front</w:t>
                                </w:r>
                              </w:p>
                            </w:txbxContent>
                          </wps:txbx>
                          <wps:bodyPr rot="0" vert="horz" wrap="square" lIns="0" tIns="0" rIns="0" bIns="0" anchor="t" anchorCtr="0" upright="1">
                            <a:noAutofit/>
                          </wps:bodyPr>
                        </wps:wsp>
                        <wps:wsp>
                          <wps:cNvPr id="240" name="Straight Arrow Connector 240"/>
                          <wps:cNvCnPr/>
                          <wps:spPr>
                            <a:xfrm flipV="1">
                              <a:off x="342900" y="19050"/>
                              <a:ext cx="575945" cy="59055"/>
                            </a:xfrm>
                            <a:prstGeom prst="straightConnector1">
                              <a:avLst/>
                            </a:prstGeom>
                            <a:ln w="381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42" o:spid="_x0000_s1051" style="position:absolute;left:0;text-align:left;margin-left:-255.6pt;margin-top:161.05pt;width:234pt;height:158.4pt;z-index:251732992" coordsize="29718,201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">
                <v:group id="Group 9" o:spid="_x0000_s1052" style="position:absolute;width:29718;height:20116" coordorigin=",12" coordsize="29718,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53" style="position:absolute;top:12;width:29718;height:20066" coordorigin=",-165" coordsize="29711,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_x0000_s1054" style="position:absolute;top:-165;width:29711;height:20110" coordorigin="1083,11242" coordsize="4677,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126" o:spid="_x0000_s1055" type="#_x0000_t75" style="position:absolute;left:1083;top:11242;width:4677;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P4vBAAAA2wAAAA8AAABkcnMvZG93bnJldi54bWxET0trwkAQvhf8D8sIvdXdWCg1uooItj2U&#10;gvFxHrJjEszOhuyo6b/vFgq9zcf3nMVq8K26UR+bwBayiQFFXAbXcGXhsN8+vYKKguywDUwWvinC&#10;ajl6WGDuwp13dCukUimEY44WapEu1zqWNXmMk9ARJ+4ceo+SYF9p1+M9hftWT4150R4bTg01drSp&#10;qbwUV29hlwV5fr++HeRrduo+m+xSHI2x9nE8rOeghAb5F/+5P1yaP4XfX9I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RP4vBAAAA2wAAAA8AAAAAAAAAAAAAAAAAnwIA&#10;AGRycy9kb3ducmV2LnhtbFBLBQYAAAAABAAEAPcAAACNAwAAAAA=&#10;" stroked="t">
                        <v:imagedata r:id="rId32" o:title=""/>
                      </v:shape>
                      <v:shapetype id="_x0000_t202" coordsize="21600,21600" o:spt="202" path="m,l,21600r21600,l21600,xe">
                        <v:stroke joinstyle="miter"/>
                        <v:path gradientshapeok="t" o:connecttype="rect"/>
                      </v:shapetype>
                      <v:shape id="Text Box 1127" o:spid="_x0000_s1056" type="#_x0000_t202" style="position:absolute;left:1109;top:14110;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524564" w:rsidRDefault="00524564" w:rsidP="00524564">
                              <w:pPr>
                                <w:jc w:val="both"/>
                                <w:rPr>
                                  <w:sz w:val="20"/>
                                </w:rPr>
                              </w:pPr>
                              <w:r>
                                <w:rPr>
                                  <w:sz w:val="20"/>
                                </w:rPr>
                                <w:t>Fig. 2-3</w:t>
                              </w:r>
                            </w:p>
                          </w:txbxContent>
                        </v:textbox>
                      </v:shape>
                    </v:group>
                    <v:group id="Group 20" o:spid="_x0000_s1057" style="position:absolute;left:2381;top:3568;width:24231;height:6280" coordorigin="1552,5050" coordsize="381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32" coordsize="21600,21600" o:spt="32" o:oned="t" path="m,l21600,21600e" filled="f">
                        <v:path arrowok="t" fillok="f" o:connecttype="none"/>
                        <o:lock v:ext="edit" shapetype="t"/>
                      </v:shapetype>
                      <v:shape id="AutoShape 1159" o:spid="_x0000_s1058" type="#_x0000_t32" style="position:absolute;left:1552;top:6030;width:29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160" o:spid="_x0000_s1059" type="#_x0000_t32" style="position:absolute;left:2722;top:6039;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1161" o:spid="_x0000_s1060" type="#_x0000_t32" style="position:absolute;left:5067;top:6030;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1162" o:spid="_x0000_s1061" type="#_x0000_t32" style="position:absolute;left:1657;top:5050;width:20;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Q9cUAAADcAAAADwAAAGRycy9kb3ducmV2LnhtbESPQWvCQBSE70L/w/IKvemmAa1E11CK&#10;ir0U1BY9PrOvSUj2bdjdxvTfd4WCx2FmvmGW+WBa0ZPztWUFz5MEBHFhdc2lgs/jZjwH4QOyxtYy&#10;KfglD/nqYbTETNsr76k/hFJECPsMFVQhdJmUvqjIoJ/Yjjh639YZDFG6UmqH1wg3rUyTZCYN1hwX&#10;KuzoraKiOfwYBe/b7byX7Udz2kxna0eXXV18nZV6ehxeFyACDeEe/m/vtII0fYH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sQ9cUAAADcAAAADwAAAAAAAAAA&#10;AAAAAAChAgAAZHJzL2Rvd25yZXYueG1sUEsFBgAAAAAEAAQA+QAAAJMDAAAAAA==&#10;">
                        <v:stroke startarrow="block" endarrow="block"/>
                      </v:shape>
                      <v:shape id="AutoShape 1163" o:spid="_x0000_s1062" type="#_x0000_t32" style="position:absolute;left:2879;top:5050;width: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Q18IAAADcAAAADwAAAGRycy9kb3ducmV2LnhtbERPTWvCQBC9F/wPywjemk0ClpJmDUUs&#10;CkWLsbkP2TEJzc6G7FZTf333IHh8vO+8mEwvLjS6zrKCJIpBENdWd9wo+D59PL+CcB5ZY2+ZFPyR&#10;g2I1e8ox0/bKR7qUvhEhhF2GClrvh0xKV7dk0EV2IA7c2Y4GfYBjI/WI1xBuepnG8Ys02HFoaHGg&#10;dUv1T/lrFNz2Wzrt8Xz72pTV4XO5TZaHqlJqMZ/e30B4mvxDfHfvtII0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sQ18IAAADcAAAADwAAAAAAAAAAAAAA&#10;AAChAgAAZHJzL2Rvd25yZXYueG1sUEsFBgAAAAAEAAQA+QAAAJADAAAAAA==&#10;">
                        <v:stroke startarrow="block" endarrow="block"/>
                      </v:shape>
                      <v:shape id="AutoShape 1164" o:spid="_x0000_s1063" type="#_x0000_t32" style="position:absolute;left:5203;top:5156;width:0;height: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1TMQAAADcAAAADwAAAGRycy9kb3ducmV2LnhtbESPQWvCQBSE74X+h+UVvNWNAYumriKi&#10;KIiKsbk/ss8kmH0bsqtGf31XKPQ4zMw3zGTWmVrcqHWVZQWDfgSCOLe64kLBz2n1OQLhPLLG2jIp&#10;eJCD2fT9bYKJtnc+0i31hQgQdgkqKL1vEildXpJB17cNcfDOtjXog2wLqVu8B7ipZRxFX9JgxWGh&#10;xIYWJeWX9GoUPHdrOu3w/Dws02y/Ha4Hw32WKdX76ObfIDx1/j/8195oBXE8hteZc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7VMxAAAANwAAAAPAAAAAAAAAAAA&#10;AAAAAKECAABkcnMvZG93bnJldi54bWxQSwUGAAAAAAQABAD5AAAAkgMAAAAA&#10;">
                        <v:stroke startarrow="block" endarrow="block"/>
                      </v:shape>
                      <v:shape id="Text Box 1165" o:spid="_x0000_s1064" type="#_x0000_t202" style="position:absolute;left:1566;top:5426;width:58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524564" w:rsidRPr="00FE37D9" w:rsidRDefault="001A1AD6" w:rsidP="00524564">
                              <w:pPr>
                                <w:jc w:val="center"/>
                                <w:rPr>
                                  <w:sz w:val="16"/>
                                  <w:szCs w:val="16"/>
                                </w:rPr>
                              </w:pPr>
                              <w:r>
                                <w:rPr>
                                  <w:sz w:val="16"/>
                                  <w:szCs w:val="16"/>
                                </w:rPr>
                                <w:t>42</w:t>
                              </w:r>
                              <w:r w:rsidR="00524564">
                                <w:rPr>
                                  <w:sz w:val="16"/>
                                  <w:szCs w:val="16"/>
                                </w:rPr>
                                <w:t>0</w:t>
                              </w:r>
                              <w:r w:rsidR="00524564" w:rsidRPr="00FE37D9">
                                <w:rPr>
                                  <w:sz w:val="16"/>
                                  <w:szCs w:val="16"/>
                                </w:rPr>
                                <w:t>mm</w:t>
                              </w:r>
                            </w:p>
                          </w:txbxContent>
                        </v:textbox>
                      </v:shape>
                      <v:shape id="Text Box 1166" o:spid="_x0000_s1065" type="#_x0000_t202" style="position:absolute;left:2398;top:5449;width:58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524564" w:rsidRPr="00FE37D9" w:rsidRDefault="00524564" w:rsidP="00524564">
                              <w:pPr>
                                <w:jc w:val="center"/>
                                <w:rPr>
                                  <w:sz w:val="16"/>
                                  <w:szCs w:val="16"/>
                                </w:rPr>
                              </w:pPr>
                              <w:r>
                                <w:rPr>
                                  <w:sz w:val="16"/>
                                  <w:szCs w:val="16"/>
                                </w:rPr>
                                <w:t>409</w:t>
                              </w:r>
                              <w:r w:rsidRPr="00FE37D9">
                                <w:rPr>
                                  <w:sz w:val="16"/>
                                  <w:szCs w:val="16"/>
                                </w:rPr>
                                <w:t>mm</w:t>
                              </w:r>
                            </w:p>
                          </w:txbxContent>
                        </v:textbox>
                      </v:shape>
                      <v:shape id="Text Box 1167" o:spid="_x0000_s1066" type="#_x0000_t202" style="position:absolute;left:4758;top:5511;width:58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inset="0,0,0,0">
                          <w:txbxContent>
                            <w:p w:rsidR="00524564" w:rsidRPr="00FE37D9" w:rsidRDefault="001A1AD6" w:rsidP="00524564">
                              <w:pPr>
                                <w:jc w:val="center"/>
                                <w:rPr>
                                  <w:sz w:val="16"/>
                                  <w:szCs w:val="16"/>
                                </w:rPr>
                              </w:pPr>
                              <w:r>
                                <w:rPr>
                                  <w:sz w:val="16"/>
                                  <w:szCs w:val="16"/>
                                </w:rPr>
                                <w:t>38</w:t>
                              </w:r>
                              <w:r w:rsidR="00524564">
                                <w:rPr>
                                  <w:sz w:val="16"/>
                                  <w:szCs w:val="16"/>
                                </w:rPr>
                                <w:t>0</w:t>
                              </w:r>
                              <w:r w:rsidR="00524564" w:rsidRPr="00FE37D9">
                                <w:rPr>
                                  <w:sz w:val="16"/>
                                  <w:szCs w:val="16"/>
                                </w:rPr>
                                <w:t>mm</w:t>
                              </w:r>
                            </w:p>
                          </w:txbxContent>
                        </v:textbox>
                      </v:shape>
                    </v:group>
                  </v:group>
                  <v:rect id="Rectangle 145" o:spid="_x0000_s1067" style="position:absolute;left:3048;top:703;width:6235;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q/sMA&#10;AADcAAAADwAAAGRycy9kb3ducmV2LnhtbESPQWvCQBSE74X+h+UVvNWNUdoSXaVUAl4TPfT4mn0m&#10;MbtvQ3Y18d+7hUKPw8x8w2x2kzXiRoNvHStYzBMQxJXTLdcKTsf89QOED8gajWNScCcPu+3z0wYz&#10;7UYu6FaGWkQI+wwVNCH0mZS+asiin7ueOHpnN1gMUQ611AOOEW6NTJPkTVpsOS402NNXQ1VXXq2C&#10;4897Z2Rp0oIv++uqy4vvfJyUmr1Mn2sQgabwH/5rH7SCdLmC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q/sMAAADcAAAADwAAAAAAAAAAAAAAAACYAgAAZHJzL2Rv&#10;d25yZXYueG1sUEsFBgAAAAAEAAQA9QAAAIgDAAAAAA==&#10;" stroked="f" strokeweight=".25pt">
                    <v:textbox inset="0,0,0,0">
                      <w:txbxContent>
                        <w:p w:rsidR="00524564" w:rsidRDefault="00524564" w:rsidP="00524564">
                          <w:pPr>
                            <w:rPr>
                              <w:sz w:val="18"/>
                            </w:rPr>
                          </w:pPr>
                          <w:r>
                            <w:rPr>
                              <w:sz w:val="18"/>
                            </w:rPr>
                            <w:t>Marking pen</w:t>
                          </w:r>
                        </w:p>
                      </w:txbxContent>
                    </v:textbox>
                  </v:rect>
                  <v:shape id="Picture 146" o:spid="_x0000_s1068" type="#_x0000_t75" alt="tool" style="position:absolute;left:351;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C/zGAAAA3AAAAA8AAABkcnMvZG93bnJldi54bWxEj91qwkAUhO8LfYflFLyrG5VKjW5CKVVE&#10;RFDzAIfsyY9mz6bZVdM+vVsQejnMzDfMIu1NI67UudqygtEwAkGcW11zqSA7Ll/fQTiPrLGxTAp+&#10;yEGaPD8tMNb2xnu6HnwpAoRdjAoq79tYSpdXZNANbUscvMJ2Bn2QXSl1h7cAN40cR9FUGqw5LFTY&#10;0mdF+flwMQo2y31WmOIrWq92m+x3dtp+59OtUoOX/mMOwlPv/8OP9lorGE/e4O9MOAIy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wL/MYAAADcAAAADwAAAAAAAAAAAAAA&#10;AACfAgAAZHJzL2Rvd25yZXYueG1sUEsFBgAAAAAEAAQA9wAAAJIDAAAAAA==&#10;">
                    <v:imagedata r:id="rId33" o:title="tool"/>
                    <v:path arrowok="t"/>
                  </v:shape>
                </v:group>
                <v:group id="Group 241" o:spid="_x0000_s1069" style="position:absolute;left:20097;top:17716;width:9189;height:1619" coordsize="9188,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145" o:spid="_x0000_s1070" style="position:absolute;width:307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YMQA&#10;AADcAAAADwAAAGRycy9kb3ducmV2LnhtbESPQWvCQBSE70L/w/IKvemmqbQ1dZWiBLwmeujxNftM&#10;0uy+DdnVxH/vFgo9DjPzDbPeTtaIKw2+dazgeZGAIK6cbrlWcDrm83cQPiBrNI5JwY08bDcPszVm&#10;2o1c0LUMtYgQ9hkqaELoMyl91ZBFv3A9cfTObrAYohxqqQccI9wamSbJq7TYclxosKddQ1VXXqyC&#10;4/dbZ2Rp0oJ/9pdllxdf+Tgp9fQ4fX6ACDSF//Bf+6AVpC8r+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WDEAAAA3AAAAA8AAAAAAAAAAAAAAAAAmAIAAGRycy9k&#10;b3ducmV2LnhtbFBLBQYAAAAABAAEAPUAAACJAwAAAAA=&#10;" stroked="f" strokeweight=".25pt">
                    <v:textbox inset="0,0,0,0">
                      <w:txbxContent>
                        <w:p w:rsidR="00524564" w:rsidRDefault="00524564" w:rsidP="00524564">
                          <w:pPr>
                            <w:rPr>
                              <w:sz w:val="18"/>
                            </w:rPr>
                          </w:pPr>
                          <w:r>
                            <w:rPr>
                              <w:sz w:val="18"/>
                            </w:rPr>
                            <w:t>Front</w:t>
                          </w:r>
                        </w:p>
                      </w:txbxContent>
                    </v:textbox>
                  </v:rect>
                  <v:shape id="Straight Arrow Connector 240" o:spid="_x0000_s1071" type="#_x0000_t32" style="position:absolute;left:3429;top:190;width:5759;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JysAAAADcAAAADwAAAGRycy9kb3ducmV2LnhtbERPzWqDQBC+F/oOyxR6Cc1aKSWYbIIY&#10;Cj0FavMAU3eiJu6suGPUt+8eCj1+fP+7w+w6dachtJ4NvK4TUMSVty3XBs7fHy8bUEGQLXaeycBC&#10;AQ77x4cdZtZP/EX3UmoVQzhkaKAR6TOtQ9WQw7D2PXHkLn5wKBEOtbYDTjHcdTpNknftsOXY0GBP&#10;RUPVrRydgfH4w7JarnLihctiyVdUHU/GPD/N+RaU0Cz/4j/3pzWQvsX58Uw8Anr/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qicrAAAAA3AAAAA8AAAAAAAAAAAAAAAAA&#10;oQIAAGRycy9kb3ducmV2LnhtbFBLBQYAAAAABAAEAPkAAACOAwAAAAA=&#10;" strokecolor="black [3213]" strokeweight="3pt">
                    <v:stroke endarrow="block"/>
                  </v:shape>
                </v:group>
                <w10:anchorlock/>
              </v:group>
            </w:pict>
          </mc:Fallback>
        </mc:AlternateContent>
      </w:r>
      <w:r>
        <w:rPr>
          <w:noProof/>
        </w:rPr>
        <mc:AlternateContent>
          <mc:Choice Requires="wpg">
            <w:drawing>
              <wp:anchor distT="0" distB="0" distL="114300" distR="114300" simplePos="0" relativeHeight="251730944" behindDoc="0" locked="1" layoutInCell="1" allowOverlap="1" wp14:anchorId="4796503F" wp14:editId="6C916045">
                <wp:simplePos x="0" y="0"/>
                <wp:positionH relativeFrom="column">
                  <wp:posOffset>-3241675</wp:posOffset>
                </wp:positionH>
                <wp:positionV relativeFrom="paragraph">
                  <wp:posOffset>5715</wp:posOffset>
                </wp:positionV>
                <wp:extent cx="2971800" cy="1746250"/>
                <wp:effectExtent l="19050" t="19050" r="19050" b="25400"/>
                <wp:wrapNone/>
                <wp:docPr id="238" name="Group 238"/>
                <wp:cNvGraphicFramePr/>
                <a:graphic xmlns:a="http://schemas.openxmlformats.org/drawingml/2006/main">
                  <a:graphicData uri="http://schemas.microsoft.com/office/word/2010/wordprocessingGroup">
                    <wpg:wgp>
                      <wpg:cNvGrpSpPr/>
                      <wpg:grpSpPr>
                        <a:xfrm>
                          <a:off x="0" y="0"/>
                          <a:ext cx="2971800" cy="1746250"/>
                          <a:chOff x="0" y="0"/>
                          <a:chExt cx="2971800" cy="1746504"/>
                        </a:xfrm>
                      </wpg:grpSpPr>
                      <wpg:grpSp>
                        <wpg:cNvPr id="991" name="Group 991"/>
                        <wpg:cNvGrpSpPr/>
                        <wpg:grpSpPr>
                          <a:xfrm>
                            <a:off x="0" y="0"/>
                            <a:ext cx="2971800" cy="1746504"/>
                            <a:chOff x="0" y="131802"/>
                            <a:chExt cx="2971800" cy="1744298"/>
                          </a:xfrm>
                        </wpg:grpSpPr>
                        <wpg:grpSp>
                          <wpg:cNvPr id="777" name="Group 1125"/>
                          <wpg:cNvGrpSpPr>
                            <a:grpSpLocks/>
                          </wpg:cNvGrpSpPr>
                          <wpg:grpSpPr bwMode="auto">
                            <a:xfrm>
                              <a:off x="0" y="131802"/>
                              <a:ext cx="2971800" cy="1744298"/>
                              <a:chOff x="1083" y="11448"/>
                              <a:chExt cx="4677" cy="2753"/>
                            </a:xfrm>
                          </wpg:grpSpPr>
                          <pic:pic xmlns:pic="http://schemas.openxmlformats.org/drawingml/2006/picture">
                            <pic:nvPicPr>
                              <pic:cNvPr id="778" name="Picture 11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1083" y="11448"/>
                                <a:ext cx="4677" cy="2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9" name="Text Box 1127"/>
                            <wps:cNvSpPr txBox="1">
                              <a:spLocks noChangeArrowheads="1"/>
                            </wps:cNvSpPr>
                            <wps:spPr bwMode="auto">
                              <a:xfrm>
                                <a:off x="1109" y="13920"/>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2-2</w:t>
                                  </w:r>
                                </w:p>
                              </w:txbxContent>
                            </wps:txbx>
                            <wps:bodyPr rot="0" vert="horz" wrap="square" lIns="0" tIns="0" rIns="0" bIns="0" anchor="t" anchorCtr="0" upright="1">
                              <a:noAutofit/>
                            </wps:bodyPr>
                          </wps:wsp>
                        </wpg:grpSp>
                        <wps:wsp>
                          <wps:cNvPr id="986" name="Rectangle 145"/>
                          <wps:cNvSpPr>
                            <a:spLocks noChangeArrowheads="1"/>
                          </wps:cNvSpPr>
                          <wps:spPr bwMode="auto">
                            <a:xfrm>
                              <a:off x="293076" y="187500"/>
                              <a:ext cx="671513"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85734" w:rsidP="007F6E70">
                                <w:pPr>
                                  <w:rPr>
                                    <w:sz w:val="18"/>
                                  </w:rPr>
                                </w:pPr>
                                <w:r>
                                  <w:rPr>
                                    <w:sz w:val="18"/>
                                  </w:rPr>
                                  <w:t>Tape measure</w:t>
                                </w:r>
                              </w:p>
                            </w:txbxContent>
                          </wps:txbx>
                          <wps:bodyPr rot="0" vert="horz" wrap="square" lIns="0" tIns="0" rIns="0" bIns="0" anchor="t" anchorCtr="0" upright="1">
                            <a:noAutofit/>
                          </wps:bodyPr>
                        </wps:wsp>
                        <pic:pic xmlns:pic="http://schemas.openxmlformats.org/drawingml/2006/picture">
                          <pic:nvPicPr>
                            <pic:cNvPr id="987"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446" y="152329"/>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7" name="Rectangle 145"/>
                        <wps:cNvSpPr>
                          <a:spLocks noChangeArrowheads="1"/>
                        </wps:cNvSpPr>
                        <wps:spPr bwMode="auto">
                          <a:xfrm>
                            <a:off x="1843088" y="961885"/>
                            <a:ext cx="1085532"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1A1AD6" w:rsidRDefault="00524564" w:rsidP="00524564">
                              <w:r w:rsidRPr="001A1AD6">
                                <w:t>Chrome molding</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38" o:spid="_x0000_s1072" style="position:absolute;left:0;text-align:left;margin-left:-255.25pt;margin-top:.45pt;width:234pt;height:137.5pt;z-index:251730944;mso-height-relative:margin" coordsize="29718,17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">
                <v:group id="Group 991" o:spid="_x0000_s1073" style="position:absolute;width:29718;height:17465" coordorigin=",1318" coordsize="29718,1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_x0000_s1074" style="position:absolute;top:1318;width:29718;height:17443" coordorigin="1083,11448" coordsize="4677,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Picture 1126" o:spid="_x0000_s1075" type="#_x0000_t75" style="position:absolute;left:1083;top:11448;width:4677;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dPi+AAAA3AAAAA8AAABkcnMvZG93bnJldi54bWxET8uqwjAQ3Qv+QxjBnaYKPqhGEUVQuAo+&#10;PmBoxrbYTEITa/37m4Xg8nDey3VrKtFQ7UvLCkbDBARxZnXJuYL7bT+Yg/ABWWNlmRR8yMN61e0s&#10;MdX2zRdqriEXMYR9igqKEFwqpc8KMuiH1hFH7mFrgyHCOpe6xncMN5UcJ8lUGiw5NhToaFtQ9ry+&#10;jALzt3vk05eVTbJpJtKdXHbeHZXq99rNAkSgNvzEX/dBK5jN4tp4Jh4Bufo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XdPi+AAAA3AAAAA8AAAAAAAAAAAAAAAAAnwIAAGRy&#10;cy9kb3ducmV2LnhtbFBLBQYAAAAABAAEAPcAAACKAwAAAAA=&#10;" stroked="t">
                      <v:imagedata r:id="rId35" o:title=""/>
                    </v:shape>
                    <v:shape id="Text Box 1127" o:spid="_x0000_s1076" type="#_x0000_t202" style="position:absolute;left:1109;top:13920;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uE8QA&#10;AADcAAAADwAAAGRycy9kb3ducmV2LnhtbESPQYvCMBSE78L+h/AWvIimelC3GmVXd8GDHnTF86N5&#10;tsXmpSTR1n9vBMHjMDPfMPNlaypxI+dLywqGgwQEcWZ1ybmC4/9ffwrCB2SNlWVScCcPy8VHZ46p&#10;tg3v6XYIuYgQ9ikqKEKoUyl9VpBBP7A1cfTO1hkMUbpcaodNhJtKjpJkLA2WHBcKrGlVUHY5XI2C&#10;8dpdmz2veuvj7xZ3dT46/dxPSnU/2+8ZiEBteIdf7Y1WMJl8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rhPEAAAA3AAAAA8AAAAAAAAAAAAAAAAAmAIAAGRycy9k&#10;b3ducmV2LnhtbFBLBQYAAAAABAAEAPUAAACJAwAAAAA=&#10;" stroked="f">
                      <v:textbox inset="0,0,0,0">
                        <w:txbxContent>
                          <w:p w:rsidR="007F6E70" w:rsidRDefault="007F6E70" w:rsidP="007F6E70">
                            <w:pPr>
                              <w:jc w:val="both"/>
                              <w:rPr>
                                <w:sz w:val="20"/>
                              </w:rPr>
                            </w:pPr>
                            <w:r>
                              <w:rPr>
                                <w:sz w:val="20"/>
                              </w:rPr>
                              <w:t>Fig. 2-2</w:t>
                            </w:r>
                          </w:p>
                        </w:txbxContent>
                      </v:textbox>
                    </v:shape>
                  </v:group>
                  <v:rect id="Rectangle 145" o:spid="_x0000_s1077" style="position:absolute;left:2930;top:1875;width:6715;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gusMA&#10;AADcAAAADwAAAGRycy9kb3ducmV2LnhtbESPQWvCQBSE7wX/w/KE3uqmUtRGVxFLwGtiDz2+Zp9J&#10;mt23Ibua9N+7guBxmJlvmM1utEZcqfeNYwXvswQEcel0w5WC71P2tgLhA7JG45gU/JOH3XbyssFU&#10;u4FzuhahEhHCPkUFdQhdKqUva7LoZ64jjt7Z9RZDlH0ldY9DhFsj50mykBYbjgs1dnSoqWyLi1Vw&#10;+l22RhZmnvPf1+WjzfKfbBiVep2O+zWIQGN4hh/to1bwuVrA/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ygusMAAADcAAAADwAAAAAAAAAAAAAAAACYAgAAZHJzL2Rv&#10;d25yZXYueG1sUEsFBgAAAAAEAAQA9QAAAIgDAAAAAA==&#10;" stroked="f" strokeweight=".25pt">
                    <v:textbox inset="0,0,0,0">
                      <w:txbxContent>
                        <w:p w:rsidR="007F6E70" w:rsidRDefault="00785734" w:rsidP="007F6E70">
                          <w:pPr>
                            <w:rPr>
                              <w:sz w:val="18"/>
                            </w:rPr>
                          </w:pPr>
                          <w:r>
                            <w:rPr>
                              <w:sz w:val="18"/>
                            </w:rPr>
                            <w:t>Tape measure</w:t>
                          </w:r>
                        </w:p>
                      </w:txbxContent>
                    </v:textbox>
                  </v:rect>
                  <v:shape id="Picture 146" o:spid="_x0000_s1078" type="#_x0000_t75" alt="tool" style="position:absolute;left:234;top:1523;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wbjHAAAA3AAAAA8AAABkcnMvZG93bnJldi54bWxEj91qwkAUhO8LvsNyhN7VjV5YTV2lSC0h&#10;SCGaBzhkT37a7Nk0u8a0T98tCF4OM/MNs9mNphUD9a6xrGA+i0AQF1Y3XCnIz4enFQjnkTW2lknB&#10;DznYbScPG4y1vXJGw8lXIkDYxaig9r6LpXRFTQbdzHbEwSttb9AH2VdS93gNcNPKRRQtpcGGw0KN&#10;He1rKr5OF6MgPWR5acq3KHn/SPPf9efxu1gelXqcjq8vIDyN/h6+tROtYL16hv8z4Qj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wbjHAAAA3AAAAA8AAAAAAAAAAAAA&#10;AAAAnwIAAGRycy9kb3ducmV2LnhtbFBLBQYAAAAABAAEAPcAAACTAwAAAAA=&#10;">
                    <v:imagedata r:id="rId33" o:title="tool"/>
                    <v:path arrowok="t"/>
                  </v:shape>
                </v:group>
                <v:rect id="Rectangle 145" o:spid="_x0000_s1079" style="position:absolute;left:18430;top:9618;width:10856;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0icMA&#10;AADcAAAADwAAAGRycy9kb3ducmV2LnhtbESPQWvCQBSE74X+h+UJvdWNaVGJrlJaAr0meujxNftM&#10;Ynbfhuxq0n/fFQSPw8x8w2z3kzXiSoNvHStYzBMQxJXTLdcKjof8dQ3CB2SNxjEp+CMP+93z0xYz&#10;7UYu6FqGWkQI+wwVNCH0mZS+asiin7ueOHonN1gMUQ611AOOEW6NTJNkKS22HBca7OmzoaorL1bB&#10;4XfVGVmatODz1+W9y4uffJyUeplNHxsQgabwCN/b31pB+raC2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0icMAAADcAAAADwAAAAAAAAAAAAAAAACYAgAAZHJzL2Rv&#10;d25yZXYueG1sUEsFBgAAAAAEAAQA9QAAAIgDAAAAAA==&#10;" stroked="f" strokeweight=".25pt">
                  <v:textbox inset="0,0,0,0">
                    <w:txbxContent>
                      <w:p w:rsidR="00524564" w:rsidRPr="001A1AD6" w:rsidRDefault="00524564" w:rsidP="00524564">
                        <w:r w:rsidRPr="001A1AD6">
                          <w:t>Chrome molding</w:t>
                        </w:r>
                      </w:p>
                    </w:txbxContent>
                  </v:textbox>
                </v:rect>
                <w10:anchorlock/>
              </v:group>
            </w:pict>
          </mc:Fallback>
        </mc:AlternateContent>
      </w:r>
      <w:r w:rsidR="009362A0">
        <w:t xml:space="preserve">Measure </w:t>
      </w:r>
      <w:r w:rsidR="00785734">
        <w:t>down</w:t>
      </w:r>
      <w:r w:rsidR="009362A0">
        <w:t xml:space="preserve"> from the bottom of the </w:t>
      </w:r>
      <w:r w:rsidR="00785734">
        <w:t>chrome window molding (Fig. 2-2)</w:t>
      </w:r>
      <w:r w:rsidR="009362A0">
        <w:t xml:space="preserve"> and p</w:t>
      </w:r>
      <w:r w:rsidR="000A7A81">
        <w:t xml:space="preserve">lace a horizontal mark </w:t>
      </w:r>
      <w:r w:rsidR="009362A0">
        <w:t xml:space="preserve">on </w:t>
      </w:r>
      <w:r w:rsidR="000A7A81">
        <w:t xml:space="preserve">the </w:t>
      </w:r>
      <w:r w:rsidR="009362A0">
        <w:t xml:space="preserve">three </w:t>
      </w:r>
      <w:r w:rsidR="000A7A81">
        <w:t xml:space="preserve">vertical pieces of tape (Fig. </w:t>
      </w:r>
      <w:r w:rsidR="00125C6F">
        <w:t>2-</w:t>
      </w:r>
      <w:r w:rsidR="00785734">
        <w:t>3</w:t>
      </w:r>
      <w:r w:rsidR="000A7A81">
        <w:t>).</w:t>
      </w:r>
    </w:p>
    <w:p w:rsidR="007F6E70" w:rsidRDefault="007F6E70" w:rsidP="007F6E70">
      <w:pPr>
        <w:pStyle w:val="ProcLevel3"/>
        <w:numPr>
          <w:ilvl w:val="2"/>
          <w:numId w:val="15"/>
        </w:numPr>
      </w:pPr>
      <w:r>
        <w:t xml:space="preserve">Front: </w:t>
      </w:r>
      <w:r w:rsidR="001A1AD6">
        <w:t>38</w:t>
      </w:r>
      <w:r w:rsidR="00135B00">
        <w:t>0</w:t>
      </w:r>
      <w:r>
        <w:t>mm</w:t>
      </w:r>
    </w:p>
    <w:p w:rsidR="007F6E70" w:rsidRDefault="007F6E70" w:rsidP="007F6E70">
      <w:pPr>
        <w:pStyle w:val="ProcLevel3"/>
        <w:numPr>
          <w:ilvl w:val="2"/>
          <w:numId w:val="15"/>
        </w:numPr>
      </w:pPr>
      <w:r>
        <w:t xml:space="preserve">Middle: </w:t>
      </w:r>
      <w:r w:rsidR="00785734">
        <w:t>409</w:t>
      </w:r>
      <w:r>
        <w:t>mm</w:t>
      </w:r>
    </w:p>
    <w:p w:rsidR="007F6E70" w:rsidRDefault="001A1AD6" w:rsidP="007F6E70">
      <w:pPr>
        <w:pStyle w:val="ProcLevel3"/>
        <w:numPr>
          <w:ilvl w:val="2"/>
          <w:numId w:val="15"/>
        </w:numPr>
      </w:pPr>
      <w:r>
        <w:t>Rear: 42</w:t>
      </w:r>
      <w:r w:rsidR="00785734">
        <w:t>0</w:t>
      </w:r>
      <w:r w:rsidR="007F6E70">
        <w:t>mm</w:t>
      </w:r>
    </w:p>
    <w:p w:rsidR="00785734" w:rsidRDefault="00785734">
      <w:r>
        <w:br w:type="page"/>
      </w:r>
    </w:p>
    <w:p w:rsidR="007F6E70" w:rsidRDefault="007F6E70" w:rsidP="007F6E70">
      <w:pPr>
        <w:pStyle w:val="ProcLevel2"/>
        <w:numPr>
          <w:ilvl w:val="0"/>
          <w:numId w:val="0"/>
        </w:numPr>
        <w:ind w:left="720" w:hanging="360"/>
      </w:pPr>
    </w:p>
    <w:p w:rsidR="008669C0" w:rsidRDefault="007F6E70" w:rsidP="00F25B79">
      <w:pPr>
        <w:pStyle w:val="ProcLevel2"/>
        <w:numPr>
          <w:ilvl w:val="1"/>
          <w:numId w:val="15"/>
        </w:numPr>
      </w:pPr>
      <w:r>
        <w:rPr>
          <w:noProof/>
        </w:rPr>
        <mc:AlternateContent>
          <mc:Choice Requires="wpg">
            <w:drawing>
              <wp:anchor distT="0" distB="0" distL="114300" distR="114300" simplePos="0" relativeHeight="251714560" behindDoc="0" locked="1" layoutInCell="1" allowOverlap="1" wp14:anchorId="036E4656" wp14:editId="388CFDE6">
                <wp:simplePos x="0" y="0"/>
                <wp:positionH relativeFrom="column">
                  <wp:posOffset>-3246120</wp:posOffset>
                </wp:positionH>
                <wp:positionV relativeFrom="paragraph">
                  <wp:posOffset>18415</wp:posOffset>
                </wp:positionV>
                <wp:extent cx="2971800" cy="1828800"/>
                <wp:effectExtent l="19050" t="19050" r="19050" b="19050"/>
                <wp:wrapNone/>
                <wp:docPr id="990" name="Group 990"/>
                <wp:cNvGraphicFramePr/>
                <a:graphic xmlns:a="http://schemas.openxmlformats.org/drawingml/2006/main">
                  <a:graphicData uri="http://schemas.microsoft.com/office/word/2010/wordprocessingGroup">
                    <wpg:wgp>
                      <wpg:cNvGrpSpPr/>
                      <wpg:grpSpPr>
                        <a:xfrm>
                          <a:off x="0" y="0"/>
                          <a:ext cx="2971800" cy="1828800"/>
                          <a:chOff x="2542" y="0"/>
                          <a:chExt cx="2971800" cy="1831975"/>
                        </a:xfrm>
                      </wpg:grpSpPr>
                      <wpg:grpSp>
                        <wpg:cNvPr id="638" name="Group 1125"/>
                        <wpg:cNvGrpSpPr>
                          <a:grpSpLocks/>
                        </wpg:cNvGrpSpPr>
                        <wpg:grpSpPr bwMode="auto">
                          <a:xfrm>
                            <a:off x="2542" y="0"/>
                            <a:ext cx="2971800" cy="1831975"/>
                            <a:chOff x="1062" y="11319"/>
                            <a:chExt cx="4677" cy="2885"/>
                          </a:xfrm>
                        </wpg:grpSpPr>
                        <pic:pic xmlns:pic="http://schemas.openxmlformats.org/drawingml/2006/picture">
                          <pic:nvPicPr>
                            <pic:cNvPr id="639" name="Picture 112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1062" y="11319"/>
                              <a:ext cx="4677" cy="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4" name="Text Box 1127"/>
                          <wps:cNvSpPr txBox="1">
                            <a:spLocks noChangeArrowheads="1"/>
                          </wps:cNvSpPr>
                          <wps:spPr bwMode="auto">
                            <a:xfrm>
                              <a:off x="1083" y="13909"/>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314" w:rsidRDefault="00F64314" w:rsidP="00F64314">
                                <w:pPr>
                                  <w:jc w:val="both"/>
                                  <w:rPr>
                                    <w:sz w:val="20"/>
                                  </w:rPr>
                                </w:pPr>
                                <w:r>
                                  <w:rPr>
                                    <w:sz w:val="20"/>
                                  </w:rPr>
                                  <w:t>Fig. 2-</w:t>
                                </w:r>
                                <w:r w:rsidR="00785734">
                                  <w:rPr>
                                    <w:sz w:val="20"/>
                                  </w:rPr>
                                  <w:t>4</w:t>
                                </w:r>
                              </w:p>
                            </w:txbxContent>
                          </wps:txbx>
                          <wps:bodyPr rot="0" vert="horz" wrap="square" lIns="0" tIns="0" rIns="0" bIns="0" anchor="t" anchorCtr="0" upright="1">
                            <a:noAutofit/>
                          </wps:bodyPr>
                        </wps:wsp>
                      </wpg:grpSp>
                      <wps:wsp>
                        <wps:cNvPr id="988" name="Rectangle 145"/>
                        <wps:cNvSpPr>
                          <a:spLocks noChangeArrowheads="1"/>
                        </wps:cNvSpPr>
                        <wps:spPr bwMode="auto">
                          <a:xfrm>
                            <a:off x="304800" y="58615"/>
                            <a:ext cx="623887"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F6E70" w:rsidP="007F6E70">
                              <w:pPr>
                                <w:rPr>
                                  <w:sz w:val="18"/>
                                </w:rPr>
                              </w:pPr>
                              <w:r>
                                <w:rPr>
                                  <w:sz w:val="18"/>
                                </w:rPr>
                                <w:t>Straight edge</w:t>
                              </w:r>
                            </w:p>
                          </w:txbxContent>
                        </wps:txbx>
                        <wps:bodyPr rot="0" vert="horz" wrap="square" lIns="0" tIns="0" rIns="0" bIns="0" anchor="t" anchorCtr="0" upright="1">
                          <a:noAutofit/>
                        </wps:bodyPr>
                      </wps:wsp>
                      <pic:pic xmlns:pic="http://schemas.openxmlformats.org/drawingml/2006/picture">
                        <pic:nvPicPr>
                          <pic:cNvPr id="989"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169" y="23446"/>
                            <a:ext cx="246184"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990" o:spid="_x0000_s1080" style="position:absolute;left:0;text-align:left;margin-left:-255.6pt;margin-top:1.45pt;width:234pt;height:2in;z-index:251714560;mso-height-relative:margin" coordorigin="25" coordsize="29718,1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">
                <v:group id="_x0000_s1081" style="position:absolute;left:25;width:29718;height:18319" coordorigin="1062,11319" coordsize="4677,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Picture 1126" o:spid="_x0000_s1082" type="#_x0000_t75" style="position:absolute;left:1062;top:11319;width:4677;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I9bEAAAA3AAAAA8AAABkcnMvZG93bnJldi54bWxEj0FrwkAUhO8F/8PyBG91YwVjo6u0xUJv&#10;0qilvT2zz2ww+zZkV43/visIHoeZ+YaZLztbizO1vnKsYDRMQBAXTldcKthuPp+nIHxA1lg7JgVX&#10;8rBc9J7mmGl34W8656EUEcI+QwUmhCaT0heGLPqha4ijd3CtxRBlW0rd4iXCbS1fkmQiLVYcFww2&#10;9GGoOOYnqyDf//5sOA1/OZr39Mpmne5WB6UG/e5tBiJQFx7he/tLK5iMX+F2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mI9bEAAAA3AAAAA8AAAAAAAAAAAAAAAAA&#10;nwIAAGRycy9kb3ducmV2LnhtbFBLBQYAAAAABAAEAPcAAACQAwAAAAA=&#10;" stroked="t">
                    <v:imagedata r:id="rId37" o:title=""/>
                  </v:shape>
                  <v:shape id="Text Box 1127" o:spid="_x0000_s1083" type="#_x0000_t202" style="position:absolute;left:1083;top:13909;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inset="0,0,0,0">
                      <w:txbxContent>
                        <w:p w:rsidR="00F64314" w:rsidRDefault="00F64314" w:rsidP="00F64314">
                          <w:pPr>
                            <w:jc w:val="both"/>
                            <w:rPr>
                              <w:sz w:val="20"/>
                            </w:rPr>
                          </w:pPr>
                          <w:r>
                            <w:rPr>
                              <w:sz w:val="20"/>
                            </w:rPr>
                            <w:t>Fig. 2-</w:t>
                          </w:r>
                          <w:r w:rsidR="00785734">
                            <w:rPr>
                              <w:sz w:val="20"/>
                            </w:rPr>
                            <w:t>4</w:t>
                          </w:r>
                        </w:p>
                      </w:txbxContent>
                    </v:textbox>
                  </v:shape>
                </v:group>
                <v:rect id="Rectangle 145" o:spid="_x0000_s1084" style="position:absolute;left:3048;top:586;width:6238;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U8AA&#10;AADcAAAADwAAAGRycy9kb3ducmV2LnhtbERPPW/CMBDdK/EfrEPqVpwiBDRgUFUUiTWBgfEaH0ka&#10;+xzFhqT/Hg9IjE/ve7sfrRF36n3jWMHnLAFBXDrdcKXgfMo+1iB8QNZoHJOCf/Kw303etphqN3BO&#10;9yJUIoawT1FBHUKXSunLmiz6meuII3d1vcUQYV9J3eMQw62R8yRZSosNx4YaO/qpqWyLm1Vw+l21&#10;RhZmnvPf4bZos/ySDaNS79PxewMi0Bhe4qf7qBV8rePaeCYeAb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RU8AAAADcAAAADwAAAAAAAAAAAAAAAACYAgAAZHJzL2Rvd25y&#10;ZXYueG1sUEsFBgAAAAAEAAQA9QAAAIUDAAAAAA==&#10;" stroked="f" strokeweight=".25pt">
                  <v:textbox inset="0,0,0,0">
                    <w:txbxContent>
                      <w:p w:rsidR="007F6E70" w:rsidRDefault="007F6E70" w:rsidP="007F6E70">
                        <w:pPr>
                          <w:rPr>
                            <w:sz w:val="18"/>
                          </w:rPr>
                        </w:pPr>
                        <w:r>
                          <w:rPr>
                            <w:sz w:val="18"/>
                          </w:rPr>
                          <w:t>Straight edge</w:t>
                        </w:r>
                      </w:p>
                    </w:txbxContent>
                  </v:textbox>
                </v:rect>
                <v:shape id="Picture 146" o:spid="_x0000_s1085" type="#_x0000_t75" alt="tool" style="position:absolute;left:351;top:234;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8FHFAAAA3AAAAA8AAABkcnMvZG93bnJldi54bWxEj92KwjAUhO+FfYdwFrzTdL0Q2zWKLKuI&#10;iKD2AQ7N6c/anHSbqNWnN4Lg5TAz3zDTeWdqcaHWVZYVfA0jEMSZ1RUXCtLjcjAB4TyyxtoyKbiR&#10;g/nsozfFRNsr7+ly8IUIEHYJKii9bxIpXVaSQTe0DXHwctsa9EG2hdQtXgPc1HIURWNpsOKwUGJD&#10;PyVlp8PZKNgs92lu8t9ovdpt0nv8t/3Pxlul+p/d4huEp86/w6/2WiuIJzE8z4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fBRxQAAANwAAAAPAAAAAAAAAAAAAAAA&#10;AJ8CAABkcnMvZG93bnJldi54bWxQSwUGAAAAAAQABAD3AAAAkQMAAAAA&#10;">
                  <v:imagedata r:id="rId30" o:title="tool"/>
                  <v:path arrowok="t"/>
                </v:shape>
                <w10:anchorlock/>
              </v:group>
            </w:pict>
          </mc:Fallback>
        </mc:AlternateContent>
      </w:r>
      <w:r>
        <w:rPr>
          <w:noProof/>
        </w:rPr>
        <mc:AlternateContent>
          <mc:Choice Requires="wpg">
            <w:drawing>
              <wp:anchor distT="0" distB="0" distL="114300" distR="114300" simplePos="0" relativeHeight="251716608" behindDoc="0" locked="1" layoutInCell="1" allowOverlap="1" wp14:anchorId="0B797542" wp14:editId="4D942ABC">
                <wp:simplePos x="0" y="0"/>
                <wp:positionH relativeFrom="column">
                  <wp:posOffset>-3241675</wp:posOffset>
                </wp:positionH>
                <wp:positionV relativeFrom="paragraph">
                  <wp:posOffset>2023110</wp:posOffset>
                </wp:positionV>
                <wp:extent cx="2971800" cy="2009140"/>
                <wp:effectExtent l="19050" t="19050" r="19050" b="10160"/>
                <wp:wrapNone/>
                <wp:docPr id="963"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09140"/>
                          <a:chOff x="1083" y="11474"/>
                          <a:chExt cx="4677" cy="3164"/>
                        </a:xfrm>
                      </wpg:grpSpPr>
                      <pic:pic xmlns:pic="http://schemas.openxmlformats.org/drawingml/2006/picture">
                        <pic:nvPicPr>
                          <pic:cNvPr id="964" name="Picture 112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1083" y="11474"/>
                            <a:ext cx="4677" cy="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65" name="Text Box 1127"/>
                        <wps:cNvSpPr txBox="1">
                          <a:spLocks noChangeArrowheads="1"/>
                        </wps:cNvSpPr>
                        <wps:spPr bwMode="auto">
                          <a:xfrm>
                            <a:off x="1109" y="1434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2</w:t>
                              </w:r>
                              <w:r w:rsidR="00785734">
                                <w:rPr>
                                  <w:sz w:val="20"/>
                                </w:rPr>
                                <w:t>-5</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125" o:spid="_x0000_s1086" style="position:absolute;left:0;text-align:left;margin-left:-255.25pt;margin-top:159.3pt;width:234pt;height:158.2pt;z-index:251716608;mso-height-relative:margin" coordorigin="1083,11474" coordsize="4677,3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">
                <v:shape id="Picture 1126" o:spid="_x0000_s1087" type="#_x0000_t75" style="position:absolute;left:1083;top:11474;width:4677;height:3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0nTIAAAA3AAAAA8AAABkcnMvZG93bnJldi54bWxEj1trwkAUhN8L/Q/LKfStbrzUS3SVVhDs&#10;i+IF9PGYPSbB7NmQXU3aX98VBB+HmfmGmcwaU4gbVS63rKDdikAQJ1bnnCrY7xYfQxDOI2ssLJOC&#10;X3Iwm76+TDDWtuYN3bY+FQHCLkYFmfdlLKVLMjLoWrYkDt7ZVgZ9kFUqdYV1gJtCdqKoLw3mHBYy&#10;LGmeUXLZXo2C4/qvd9gdBp3P+fX7VLdX3fXPpavU+1vzNQbhqfHP8KO91ApG/R7cz4QjI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D9J0yAAAANwAAAAPAAAAAAAAAAAA&#10;AAAAAJ8CAABkcnMvZG93bnJldi54bWxQSwUGAAAAAAQABAD3AAAAlAMAAAAA&#10;" stroked="t">
                  <v:imagedata r:id="rId39" o:title=""/>
                </v:shape>
                <v:shape id="Text Box 1127" o:spid="_x0000_s1088" type="#_x0000_t202" style="position:absolute;left:1109;top:1434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pAMUA&#10;AADcAAAADwAAAGRycy9kb3ducmV2LnhtbESPT4vCMBTE7wt+h/CEvSyarmD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akAxQAAANwAAAAPAAAAAAAAAAAAAAAAAJgCAABkcnMv&#10;ZG93bnJldi54bWxQSwUGAAAAAAQABAD1AAAAigMAAAAA&#10;" stroked="f">
                  <v:textbox inset="0,0,0,0">
                    <w:txbxContent>
                      <w:p w:rsidR="007F6E70" w:rsidRDefault="007F6E70" w:rsidP="007F6E70">
                        <w:pPr>
                          <w:jc w:val="both"/>
                          <w:rPr>
                            <w:sz w:val="20"/>
                          </w:rPr>
                        </w:pPr>
                        <w:r>
                          <w:rPr>
                            <w:sz w:val="20"/>
                          </w:rPr>
                          <w:t>Fig. 2</w:t>
                        </w:r>
                        <w:r w:rsidR="00785734">
                          <w:rPr>
                            <w:sz w:val="20"/>
                          </w:rPr>
                          <w:t>-5</w:t>
                        </w:r>
                      </w:p>
                    </w:txbxContent>
                  </v:textbox>
                </v:shape>
                <w10:anchorlock/>
              </v:group>
            </w:pict>
          </mc:Fallback>
        </mc:AlternateContent>
      </w:r>
      <w:r>
        <w:t>Use</w:t>
      </w:r>
      <w:r w:rsidR="00611B6A">
        <w:t xml:space="preserve"> a straight edge</w:t>
      </w:r>
      <w:r>
        <w:t xml:space="preserve"> to</w:t>
      </w:r>
      <w:r w:rsidR="00611B6A">
        <w:t xml:space="preserve"> tear the vertical tape along </w:t>
      </w:r>
      <w:r w:rsidR="00107BBC">
        <w:t>the</w:t>
      </w:r>
      <w:r w:rsidR="00611B6A">
        <w:t xml:space="preserve"> horizontal line at the </w:t>
      </w:r>
      <w:r w:rsidR="00107BBC">
        <w:t>lower</w:t>
      </w:r>
      <w:r w:rsidR="00611B6A">
        <w:t xml:space="preserve"> mark </w:t>
      </w:r>
      <w:r>
        <w:t>(</w:t>
      </w:r>
      <w:r w:rsidR="00611B6A">
        <w:t>Fig. 2-</w:t>
      </w:r>
      <w:r w:rsidR="0050419A">
        <w:rPr>
          <w:noProof/>
        </w:rPr>
        <mc:AlternateContent>
          <mc:Choice Requires="wps">
            <w:drawing>
              <wp:anchor distT="0" distB="0" distL="114300" distR="114300" simplePos="0" relativeHeight="251664384" behindDoc="0" locked="0" layoutInCell="1" allowOverlap="1" wp14:anchorId="39BC8452" wp14:editId="102D1FE0">
                <wp:simplePos x="0" y="0"/>
                <wp:positionH relativeFrom="column">
                  <wp:posOffset>-2642870</wp:posOffset>
                </wp:positionH>
                <wp:positionV relativeFrom="paragraph">
                  <wp:posOffset>1007745</wp:posOffset>
                </wp:positionV>
                <wp:extent cx="99060" cy="0"/>
                <wp:effectExtent l="0" t="0" r="635" b="1905"/>
                <wp:wrapNone/>
                <wp:docPr id="636"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4" o:spid="_x0000_s1026" type="#_x0000_t32" style="position:absolute;margin-left:-208.1pt;margin-top:79.35pt;width:7.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" stroked="f">
                <v:stroke endarrow="block"/>
              </v:shape>
            </w:pict>
          </mc:Fallback>
        </mc:AlternateContent>
      </w:r>
      <w:r w:rsidR="00785734">
        <w:t>4</w:t>
      </w:r>
      <w:r w:rsidR="00125C6F">
        <w:t xml:space="preserve"> &amp; </w:t>
      </w:r>
      <w:r>
        <w:t xml:space="preserve">Fig. </w:t>
      </w:r>
      <w:r w:rsidR="00125C6F">
        <w:t>2-</w:t>
      </w:r>
      <w:r w:rsidR="00785734">
        <w:t>5</w:t>
      </w:r>
      <w:r>
        <w:t>).</w:t>
      </w:r>
    </w:p>
    <w:p w:rsidR="007F6E70" w:rsidRDefault="007F6E70" w:rsidP="00F25B79">
      <w:pPr>
        <w:pStyle w:val="ProcLevel2"/>
        <w:numPr>
          <w:ilvl w:val="1"/>
          <w:numId w:val="15"/>
        </w:numPr>
      </w:pPr>
      <w:r>
        <w:t>Repeat Steps 2(a) to 2(</w:t>
      </w:r>
      <w:r w:rsidR="00785734">
        <w:t>f</w:t>
      </w:r>
      <w:r>
        <w:t>) for the other side of the vehicle.</w:t>
      </w:r>
    </w:p>
    <w:p w:rsidR="0001266D" w:rsidRDefault="0001266D"/>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611B6A" w:rsidRDefault="0050419A" w:rsidP="007F6E70">
      <w:pPr>
        <w:pStyle w:val="ProcLevel2"/>
        <w:numPr>
          <w:ilvl w:val="0"/>
          <w:numId w:val="0"/>
        </w:numPr>
        <w:ind w:left="360"/>
      </w:pPr>
      <w:r>
        <w:rPr>
          <w:noProof/>
        </w:rPr>
        <mc:AlternateContent>
          <mc:Choice Requires="wps">
            <w:drawing>
              <wp:anchor distT="0" distB="0" distL="114300" distR="114300" simplePos="0" relativeHeight="251665408" behindDoc="0" locked="0" layoutInCell="1" allowOverlap="1" wp14:anchorId="0A6D6D18" wp14:editId="22FEED5D">
                <wp:simplePos x="0" y="0"/>
                <wp:positionH relativeFrom="column">
                  <wp:posOffset>-2854325</wp:posOffset>
                </wp:positionH>
                <wp:positionV relativeFrom="paragraph">
                  <wp:posOffset>59055</wp:posOffset>
                </wp:positionV>
                <wp:extent cx="156210" cy="0"/>
                <wp:effectExtent l="3175" t="1905" r="2540" b="0"/>
                <wp:wrapNone/>
                <wp:docPr id="635"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11" o:spid="_x0000_s1026" type="#_x0000_t32" style="position:absolute;margin-left:-224.75pt;margin-top:4.65pt;width:12.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" stroked="f"/>
            </w:pict>
          </mc:Fallback>
        </mc:AlternateContent>
      </w:r>
    </w:p>
    <w:p w:rsidR="005361A8" w:rsidRDefault="007F6E70" w:rsidP="007F6E70">
      <w:pPr>
        <w:pStyle w:val="ProcLevel1"/>
      </w:pPr>
      <w:r>
        <w:t xml:space="preserve">Install the </w:t>
      </w:r>
      <w:r w:rsidR="005361A8">
        <w:t>Body Side Molding.</w:t>
      </w:r>
    </w:p>
    <w:p w:rsidR="007F6E70" w:rsidRDefault="00F201C1" w:rsidP="00F25B79">
      <w:pPr>
        <w:pStyle w:val="ProcLevel2"/>
      </w:pPr>
      <w:r>
        <w:rPr>
          <w:noProof/>
        </w:rPr>
        <w:drawing>
          <wp:anchor distT="0" distB="0" distL="114300" distR="114300" simplePos="0" relativeHeight="251682816" behindDoc="0" locked="1" layoutInCell="1" allowOverlap="1" wp14:anchorId="06F980AA" wp14:editId="2CC9A571">
            <wp:simplePos x="0" y="0"/>
            <wp:positionH relativeFrom="column">
              <wp:posOffset>-3810</wp:posOffset>
            </wp:positionH>
            <wp:positionV relativeFrom="paragraph">
              <wp:posOffset>-9525</wp:posOffset>
            </wp:positionV>
            <wp:extent cx="228600" cy="228600"/>
            <wp:effectExtent l="0" t="0" r="0" b="0"/>
            <wp:wrapNone/>
            <wp:docPr id="232" name="Picture 2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0">
        <w:t>T</w:t>
      </w:r>
      <w:r w:rsidR="00203759">
        <w:t>he inside of each of the four moldings is identified as to their correct position on the vehicle.</w:t>
      </w:r>
    </w:p>
    <w:p w:rsidR="005361A8" w:rsidRDefault="007F6E70" w:rsidP="00F25B79">
      <w:pPr>
        <w:pStyle w:val="ProcLevel2"/>
      </w:pPr>
      <w:r>
        <w:rPr>
          <w:noProof/>
          <w:sz w:val="20"/>
        </w:rPr>
        <mc:AlternateContent>
          <mc:Choice Requires="wpg">
            <w:drawing>
              <wp:anchor distT="0" distB="0" distL="114300" distR="114300" simplePos="0" relativeHeight="251720704" behindDoc="0" locked="1" layoutInCell="1" allowOverlap="1" wp14:anchorId="32BB14BC" wp14:editId="4E174C9C">
                <wp:simplePos x="0" y="0"/>
                <wp:positionH relativeFrom="column">
                  <wp:posOffset>-3246120</wp:posOffset>
                </wp:positionH>
                <wp:positionV relativeFrom="paragraph">
                  <wp:posOffset>-8890</wp:posOffset>
                </wp:positionV>
                <wp:extent cx="2971800" cy="1828800"/>
                <wp:effectExtent l="19050" t="19050" r="19050" b="19050"/>
                <wp:wrapNone/>
                <wp:docPr id="624"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71" y="11822"/>
                          <a:chExt cx="4683" cy="2880"/>
                        </a:xfrm>
                      </wpg:grpSpPr>
                      <wpg:grpSp>
                        <wpg:cNvPr id="627" name="Group 926"/>
                        <wpg:cNvGrpSpPr>
                          <a:grpSpLocks/>
                        </wpg:cNvGrpSpPr>
                        <wpg:grpSpPr bwMode="auto">
                          <a:xfrm>
                            <a:off x="1071" y="11822"/>
                            <a:ext cx="4683" cy="2880"/>
                            <a:chOff x="1071" y="11207"/>
                            <a:chExt cx="4683" cy="2880"/>
                          </a:xfrm>
                        </wpg:grpSpPr>
                        <pic:pic xmlns:pic="http://schemas.openxmlformats.org/drawingml/2006/picture">
                          <pic:nvPicPr>
                            <pic:cNvPr id="629" name="Picture 927" descr="Fig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71" y="11207"/>
                              <a:ext cx="4683"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30" name="Text Box 928"/>
                          <wps:cNvSpPr txBox="1">
                            <a:spLocks noChangeArrowheads="1"/>
                          </wps:cNvSpPr>
                          <wps:spPr bwMode="auto">
                            <a:xfrm>
                              <a:off x="1095" y="13795"/>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3-1</w:t>
                                </w:r>
                              </w:p>
                            </w:txbxContent>
                          </wps:txbx>
                          <wps:bodyPr rot="0" vert="horz" wrap="square" lIns="0" tIns="0" rIns="0" bIns="0" anchor="t" anchorCtr="0" upright="1">
                            <a:noAutofit/>
                          </wps:bodyPr>
                        </wps:wsp>
                      </wpg:grpSp>
                      <wps:wsp>
                        <wps:cNvPr id="631" name="Text Box 929"/>
                        <wps:cNvSpPr txBox="1">
                          <a:spLocks noChangeArrowheads="1"/>
                        </wps:cNvSpPr>
                        <wps:spPr bwMode="auto">
                          <a:xfrm>
                            <a:off x="3609" y="14214"/>
                            <a:ext cx="205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E70" w:rsidRPr="00F201C1" w:rsidRDefault="007F6E70" w:rsidP="007F6E70">
                              <w:pPr>
                                <w:jc w:val="center"/>
                                <w:rPr>
                                  <w:sz w:val="18"/>
                                  <w:szCs w:val="18"/>
                                </w:rPr>
                              </w:pPr>
                              <w:r w:rsidRPr="00F201C1">
                                <w:rPr>
                                  <w:sz w:val="18"/>
                                  <w:szCs w:val="18"/>
                                </w:rPr>
                                <w:t>RH Front Molding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 o:spid="_x0000_s1089" style="position:absolute;left:0;text-align:left;margin-left:-255.6pt;margin-top:-.7pt;width:234pt;height:2in;z-index:251720704" coordorigin="1071,11822" coordsize="468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">
                <v:group id="Group 926" o:spid="_x0000_s1090" style="position:absolute;left:1071;top:11822;width:4683;height:2880" coordorigin="1071,11207" coordsize="4683,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Picture 927" o:spid="_x0000_s1091" type="#_x0000_t75" alt="Fig 3-1" style="position:absolute;left:1071;top:11207;width:4683;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L/zEAAAA3AAAAA8AAABkcnMvZG93bnJldi54bWxEj8FuwjAQRO+V+AdrkbgVJzmEEjAIIbXi&#10;1ib00OMqXuJAvE5jl6R/X1eq1ONoZt5otvvJduJOg28dK0iXCQji2umWGwXv5+fHJxA+IGvsHJOC&#10;b/Kw380etlhoN3JJ9yo0IkLYF6jAhNAXUvrakEW/dD1x9C5usBiiHBqpBxwj3HYyS5JcWmw5Lhjs&#10;6WiovlVfVsGHca+rq/lM33zZrMz6nPV2fFFqMZ8OGxCBpvAf/muftII8W8PvmX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mL/zEAAAA3AAAAA8AAAAAAAAAAAAAAAAA&#10;nwIAAGRycy9kb3ducmV2LnhtbFBLBQYAAAAABAAEAPcAAACQAwAAAAA=&#10;" stroked="t">
                    <v:imagedata r:id="rId41" o:title="Fig 3-1"/>
                  </v:shape>
                  <v:shape id="Text Box 928" o:spid="_x0000_s1092" type="#_x0000_t202" style="position:absolute;left:1095;top:13795;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08EA&#10;AADcAAAADwAAAGRycy9kb3ducmV2LnhtbERPTWvCQBC9F/wPywi9lLqpBZ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dPBAAAA3AAAAA8AAAAAAAAAAAAAAAAAmAIAAGRycy9kb3du&#10;cmV2LnhtbFBLBQYAAAAABAAEAPUAAACGAwAAAAA=&#10;" stroked="f">
                    <v:textbox inset="0,0,0,0">
                      <w:txbxContent>
                        <w:p w:rsidR="007F6E70" w:rsidRDefault="007F6E70" w:rsidP="007F6E70">
                          <w:pPr>
                            <w:jc w:val="both"/>
                            <w:rPr>
                              <w:sz w:val="20"/>
                            </w:rPr>
                          </w:pPr>
                          <w:r>
                            <w:rPr>
                              <w:sz w:val="20"/>
                            </w:rPr>
                            <w:t>Fig. 3-1</w:t>
                          </w:r>
                        </w:p>
                      </w:txbxContent>
                    </v:textbox>
                  </v:shape>
                </v:group>
                <v:shape id="Text Box 929" o:spid="_x0000_s1093" type="#_x0000_t202" style="position:absolute;left:3609;top:14214;width:205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7F6E70" w:rsidRPr="00F201C1" w:rsidRDefault="007F6E70" w:rsidP="007F6E70">
                        <w:pPr>
                          <w:jc w:val="center"/>
                          <w:rPr>
                            <w:sz w:val="18"/>
                            <w:szCs w:val="18"/>
                          </w:rPr>
                        </w:pPr>
                        <w:r w:rsidRPr="00F201C1">
                          <w:rPr>
                            <w:sz w:val="18"/>
                            <w:szCs w:val="18"/>
                          </w:rPr>
                          <w:t>RH Front Molding</w:t>
                        </w:r>
                      </w:p>
                    </w:txbxContent>
                  </v:textbox>
                </v:shape>
                <w10:anchorlock/>
              </v:group>
            </w:pict>
          </mc:Fallback>
        </mc:AlternateContent>
      </w:r>
      <w:r w:rsidR="005361A8">
        <w:t>Start with the RH front door molding. While carefully holding the molding by its edges, pull the plastic tape at the end of the part to remove the orange release line</w:t>
      </w:r>
      <w:r w:rsidR="0036337A">
        <w:t>r</w:t>
      </w:r>
      <w:r w:rsidR="005361A8">
        <w:t xml:space="preserve"> from the </w:t>
      </w:r>
      <w:r w:rsidR="0059637F">
        <w:t>grey</w:t>
      </w:r>
      <w:r w:rsidR="005361A8">
        <w:t xml:space="preserve"> acrylic foam tape strips (Fig. 3-1)</w:t>
      </w:r>
      <w:r>
        <w:t>.</w:t>
      </w:r>
    </w:p>
    <w:p w:rsidR="005361A8" w:rsidRDefault="0050419A" w:rsidP="00F25B79">
      <w:pPr>
        <w:pStyle w:val="ProcLevel2"/>
        <w:numPr>
          <w:ilvl w:val="0"/>
          <w:numId w:val="0"/>
        </w:numPr>
        <w:spacing w:line="240" w:lineRule="auto"/>
        <w:ind w:left="360"/>
      </w:pPr>
      <w:r>
        <w:rPr>
          <w:b/>
          <w:noProof/>
        </w:rPr>
        <w:drawing>
          <wp:anchor distT="0" distB="0" distL="114300" distR="114300" simplePos="0" relativeHeight="251642880" behindDoc="0" locked="1" layoutInCell="1" allowOverlap="1" wp14:anchorId="219DEC76" wp14:editId="42853EA3">
            <wp:simplePos x="0" y="0"/>
            <wp:positionH relativeFrom="column">
              <wp:posOffset>-3175</wp:posOffset>
            </wp:positionH>
            <wp:positionV relativeFrom="paragraph">
              <wp:posOffset>-12700</wp:posOffset>
            </wp:positionV>
            <wp:extent cx="228600" cy="234950"/>
            <wp:effectExtent l="0" t="0" r="0" b="0"/>
            <wp:wrapNone/>
            <wp:docPr id="625" name="Picture 625"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Once the release liner is removed from the molding, the surface of the foam tape must not be touched!</w:t>
      </w:r>
    </w:p>
    <w:p w:rsidR="00DD3193" w:rsidRDefault="00DD3193">
      <w:r>
        <w:br w:type="page"/>
      </w:r>
    </w:p>
    <w:p w:rsidR="002F7C24" w:rsidRDefault="002F7C24" w:rsidP="00F25B79">
      <w:pPr>
        <w:pStyle w:val="ProcLevel2"/>
        <w:numPr>
          <w:ilvl w:val="0"/>
          <w:numId w:val="0"/>
        </w:numPr>
        <w:ind w:left="720" w:hanging="360"/>
      </w:pPr>
    </w:p>
    <w:p w:rsidR="00601516" w:rsidRDefault="006B0894" w:rsidP="00F25B79">
      <w:pPr>
        <w:pStyle w:val="ProcLevel2"/>
      </w:pPr>
      <w:r>
        <w:rPr>
          <w:noProof/>
        </w:rPr>
        <mc:AlternateContent>
          <mc:Choice Requires="wpg">
            <w:drawing>
              <wp:anchor distT="0" distB="0" distL="114300" distR="114300" simplePos="0" relativeHeight="251735040" behindDoc="0" locked="1" layoutInCell="1" allowOverlap="1" wp14:anchorId="0D7F84A5" wp14:editId="70105FEA">
                <wp:simplePos x="0" y="0"/>
                <wp:positionH relativeFrom="column">
                  <wp:posOffset>-3241675</wp:posOffset>
                </wp:positionH>
                <wp:positionV relativeFrom="paragraph">
                  <wp:posOffset>6985</wp:posOffset>
                </wp:positionV>
                <wp:extent cx="2962275" cy="1828800"/>
                <wp:effectExtent l="19050" t="19050" r="28575" b="19050"/>
                <wp:wrapNone/>
                <wp:docPr id="943" name="Group 943"/>
                <wp:cNvGraphicFramePr/>
                <a:graphic xmlns:a="http://schemas.openxmlformats.org/drawingml/2006/main">
                  <a:graphicData uri="http://schemas.microsoft.com/office/word/2010/wordprocessingGroup">
                    <wpg:wgp>
                      <wpg:cNvGrpSpPr/>
                      <wpg:grpSpPr>
                        <a:xfrm>
                          <a:off x="0" y="0"/>
                          <a:ext cx="2962275" cy="1828800"/>
                          <a:chOff x="0" y="0"/>
                          <a:chExt cx="2966723" cy="1828800"/>
                        </a:xfrm>
                      </wpg:grpSpPr>
                      <wpg:grpSp>
                        <wpg:cNvPr id="245" name="Group 245"/>
                        <wpg:cNvGrpSpPr/>
                        <wpg:grpSpPr>
                          <a:xfrm>
                            <a:off x="0" y="0"/>
                            <a:ext cx="2966723" cy="1828800"/>
                            <a:chOff x="0" y="0"/>
                            <a:chExt cx="2966723" cy="1828800"/>
                          </a:xfrm>
                        </wpg:grpSpPr>
                        <wpg:grpSp>
                          <wpg:cNvPr id="29" name="Group 930"/>
                          <wpg:cNvGrpSpPr>
                            <a:grpSpLocks/>
                          </wpg:cNvGrpSpPr>
                          <wpg:grpSpPr bwMode="auto">
                            <a:xfrm>
                              <a:off x="0" y="0"/>
                              <a:ext cx="2966723" cy="1828800"/>
                              <a:chOff x="1079" y="1408"/>
                              <a:chExt cx="4675" cy="2885"/>
                            </a:xfrm>
                          </wpg:grpSpPr>
                          <pic:pic xmlns:pic="http://schemas.openxmlformats.org/drawingml/2006/picture">
                            <pic:nvPicPr>
                              <pic:cNvPr id="30" name="Picture 93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1079" y="1408"/>
                                <a:ext cx="4675" cy="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932"/>
                            <wps:cNvSpPr txBox="1">
                              <a:spLocks noChangeArrowheads="1"/>
                            </wps:cNvSpPr>
                            <wps:spPr bwMode="auto">
                              <a:xfrm>
                                <a:off x="1101" y="4017"/>
                                <a:ext cx="703"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894" w:rsidRDefault="006B0894" w:rsidP="006B0894">
                                  <w:pPr>
                                    <w:jc w:val="both"/>
                                    <w:rPr>
                                      <w:sz w:val="20"/>
                                    </w:rPr>
                                  </w:pPr>
                                  <w:r>
                                    <w:rPr>
                                      <w:sz w:val="20"/>
                                    </w:rPr>
                                    <w:t>Fig. 3-2</w:t>
                                  </w:r>
                                </w:p>
                              </w:txbxContent>
                            </wps:txbx>
                            <wps:bodyPr rot="0" vert="horz" wrap="square" lIns="0" tIns="0" rIns="0" bIns="0" anchor="t" anchorCtr="0" upright="1">
                              <a:noAutofit/>
                            </wps:bodyPr>
                          </wps:wsp>
                        </wpg:grpSp>
                        <wps:wsp>
                          <wps:cNvPr id="243" name="Text Box 764"/>
                          <wps:cNvSpPr txBox="1">
                            <a:spLocks noChangeArrowheads="1"/>
                          </wps:cNvSpPr>
                          <wps:spPr bwMode="auto">
                            <a:xfrm>
                              <a:off x="1745299" y="1519238"/>
                              <a:ext cx="88773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894" w:rsidRPr="00F201C1" w:rsidRDefault="006B0894" w:rsidP="006B0894">
                                <w:pPr>
                                  <w:rPr>
                                    <w:sz w:val="18"/>
                                    <w:szCs w:val="18"/>
                                  </w:rPr>
                                </w:pPr>
                                <w:r w:rsidRPr="00F201C1">
                                  <w:rPr>
                                    <w:sz w:val="18"/>
                                    <w:szCs w:val="18"/>
                                  </w:rPr>
                                  <w:t xml:space="preserve">Front </w:t>
                                </w:r>
                              </w:p>
                            </w:txbxContent>
                          </wps:txbx>
                          <wps:bodyPr rot="0" vert="horz" wrap="square" lIns="91440" tIns="45720" rIns="91440" bIns="45720" anchor="t" anchorCtr="0" upright="1">
                            <a:noAutofit/>
                          </wps:bodyPr>
                        </wps:wsp>
                      </wpg:grpSp>
                      <wps:wsp>
                        <wps:cNvPr id="244" name="Straight Arrow Connector 244"/>
                        <wps:cNvCnPr/>
                        <wps:spPr>
                          <a:xfrm>
                            <a:off x="2114550" y="1638300"/>
                            <a:ext cx="46672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46" name="Text Box 960"/>
                        <wps:cNvSpPr txBox="1">
                          <a:spLocks noChangeArrowheads="1"/>
                        </wps:cNvSpPr>
                        <wps:spPr bwMode="auto">
                          <a:xfrm>
                            <a:off x="1409368" y="557213"/>
                            <a:ext cx="752475" cy="131445"/>
                          </a:xfrm>
                          <a:prstGeom prst="rect">
                            <a:avLst/>
                          </a:prstGeom>
                          <a:noFill/>
                          <a:ln>
                            <a:noFill/>
                          </a:ln>
                          <a:effectLst/>
                          <a:extLst/>
                        </wps:spPr>
                        <wps:txbx>
                          <w:txbxContent>
                            <w:p w:rsidR="006B0894" w:rsidRPr="00AA687D" w:rsidRDefault="006B0894" w:rsidP="006B0894">
                              <w:pPr>
                                <w:rPr>
                                  <w:sz w:val="18"/>
                                  <w:szCs w:val="18"/>
                                </w:rPr>
                              </w:pPr>
                              <w:r w:rsidRPr="00AA687D">
                                <w:rPr>
                                  <w:sz w:val="18"/>
                                  <w:szCs w:val="18"/>
                                </w:rPr>
                                <w:t xml:space="preserve"> </w:t>
                              </w:r>
                              <w:r>
                                <w:rPr>
                                  <w:sz w:val="18"/>
                                  <w:szCs w:val="18"/>
                                </w:rPr>
                                <w:t>6.0</w:t>
                              </w:r>
                              <w:r w:rsidRPr="00AA687D">
                                <w:rPr>
                                  <w:sz w:val="18"/>
                                  <w:szCs w:val="18"/>
                                </w:rPr>
                                <w:t>mm</w:t>
                              </w:r>
                              <w:r>
                                <w:rPr>
                                  <w:sz w:val="18"/>
                                  <w:szCs w:val="18"/>
                                </w:rPr>
                                <w:t xml:space="preserve"> (0.24”)</w:t>
                              </w:r>
                            </w:p>
                          </w:txbxContent>
                        </wps:txbx>
                        <wps:bodyPr rot="0" vert="horz" wrap="square" lIns="0" tIns="0" rIns="0" bIns="0" anchor="ctr" anchorCtr="0" upright="1">
                          <a:spAutoFit/>
                        </wps:bodyPr>
                      </wps:wsp>
                      <wps:wsp>
                        <wps:cNvPr id="247" name="Text Box 959"/>
                        <wps:cNvSpPr txBox="1">
                          <a:spLocks noChangeArrowheads="1"/>
                        </wps:cNvSpPr>
                        <wps:spPr bwMode="auto">
                          <a:xfrm>
                            <a:off x="166688" y="557213"/>
                            <a:ext cx="759460" cy="131445"/>
                          </a:xfrm>
                          <a:prstGeom prst="rect">
                            <a:avLst/>
                          </a:prstGeom>
                          <a:noFill/>
                          <a:ln>
                            <a:noFill/>
                          </a:ln>
                          <a:effectLst/>
                          <a:extLst/>
                        </wps:spPr>
                        <wps:txbx>
                          <w:txbxContent>
                            <w:p w:rsidR="006B0894" w:rsidRPr="00AA687D" w:rsidRDefault="006B0894" w:rsidP="006B0894">
                              <w:pPr>
                                <w:jc w:val="right"/>
                                <w:rPr>
                                  <w:sz w:val="18"/>
                                  <w:szCs w:val="18"/>
                                </w:rPr>
                              </w:pPr>
                              <w:r>
                                <w:rPr>
                                  <w:sz w:val="18"/>
                                  <w:szCs w:val="18"/>
                                </w:rPr>
                                <w:t>3.0</w:t>
                              </w:r>
                              <w:r w:rsidRPr="00AA687D">
                                <w:rPr>
                                  <w:sz w:val="18"/>
                                  <w:szCs w:val="18"/>
                                </w:rPr>
                                <w:t xml:space="preserve">mm </w:t>
                              </w:r>
                              <w:r>
                                <w:rPr>
                                  <w:sz w:val="18"/>
                                  <w:szCs w:val="18"/>
                                </w:rPr>
                                <w:t>(0.12”)</w:t>
                              </w:r>
                            </w:p>
                          </w:txbxContent>
                        </wps:txbx>
                        <wps:bodyPr rot="0" vert="horz" wrap="square" lIns="0" tIns="0" rIns="0" bIns="0" anchor="ctr" anchorCtr="0" upright="1">
                          <a:spAutoFit/>
                        </wps:bodyPr>
                      </wps:wsp>
                      <wps:wsp>
                        <wps:cNvPr id="248" name="AutoShape 953"/>
                        <wps:cNvCnPr>
                          <a:cxnSpLocks noChangeShapeType="1"/>
                        </wps:cNvCnPr>
                        <wps:spPr bwMode="auto">
                          <a:xfrm flipH="1">
                            <a:off x="923925" y="623888"/>
                            <a:ext cx="2571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AutoShape 954"/>
                        <wps:cNvCnPr>
                          <a:cxnSpLocks noChangeShapeType="1"/>
                        </wps:cNvCnPr>
                        <wps:spPr bwMode="auto">
                          <a:xfrm flipH="1">
                            <a:off x="1181100" y="623888"/>
                            <a:ext cx="20447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AutoShape 955"/>
                        <wps:cNvCnPr>
                          <a:cxnSpLocks noChangeShapeType="1"/>
                        </wps:cNvCnPr>
                        <wps:spPr bwMode="auto">
                          <a:xfrm flipH="1">
                            <a:off x="1209675" y="581025"/>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AutoShape 957"/>
                        <wps:cNvCnPr>
                          <a:cxnSpLocks noChangeShapeType="1"/>
                        </wps:cNvCnPr>
                        <wps:spPr bwMode="auto">
                          <a:xfrm flipH="1">
                            <a:off x="1128713" y="581025"/>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AutoShape 958"/>
                        <wps:cNvCnPr>
                          <a:cxnSpLocks noChangeShapeType="1"/>
                        </wps:cNvCnPr>
                        <wps:spPr bwMode="auto">
                          <a:xfrm flipH="1">
                            <a:off x="1157288" y="585788"/>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id="Group 943" o:spid="_x0000_s1094" style="position:absolute;left:0;text-align:left;margin-left:-255.25pt;margin-top:.55pt;width:233.25pt;height:2in;z-index:251735040;mso-width-relative:margin" coordsize="29667,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">
                <v:group id="Group 245" o:spid="_x0000_s1095" style="position:absolute;width:29667;height:18288" coordsize="29667,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930" o:spid="_x0000_s1096" style="position:absolute;width:29667;height:18288" coordorigin="1079,1408" coordsize="4675,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931" o:spid="_x0000_s1097" type="#_x0000_t75" style="position:absolute;left:1079;top:1408;width:4675;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9t7+9AAAA2wAAAA8AAABkcnMvZG93bnJldi54bWxET02LwjAQvS/4H8IIe1tTFUSrUURc9CLs&#10;qngemrEpNpPSzGr335uD4PHxvherztfqTm2sAhsYDjJQxEWwFZcGzqfvrymoKMgW68Bk4J8irJa9&#10;jwXmNjz4l+5HKVUK4ZijASfS5FrHwpHHOAgNceKuofUoCbalti0+Uriv9SjLJtpjxanBYUMbR8Xt&#10;+OcNoJ4VrtzKfrrW/ON22UEu9mDMZ79bz0EJdfIWv9x7a2Cc1qcv6Qfo5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j23v70AAADbAAAADwAAAAAAAAAAAAAAAACfAgAAZHJz&#10;L2Rvd25yZXYueG1sUEsFBgAAAAAEAAQA9wAAAIkDAAAAAA==&#10;" stroked="t">
                      <v:imagedata r:id="rId43" o:title=""/>
                    </v:shape>
                    <v:shapetype id="_x0000_t202" coordsize="21600,21600" o:spt="202" path="m,l,21600r21600,l21600,xe">
                      <v:stroke joinstyle="miter"/>
                      <v:path gradientshapeok="t" o:connecttype="rect"/>
                    </v:shapetype>
                    <v:shape id="Text Box 932" o:spid="_x0000_s1098" type="#_x0000_t202" style="position:absolute;left:1101;top:4017;width:70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6B0894" w:rsidRDefault="006B0894" w:rsidP="006B0894">
                            <w:pPr>
                              <w:jc w:val="both"/>
                              <w:rPr>
                                <w:sz w:val="20"/>
                              </w:rPr>
                            </w:pPr>
                            <w:r>
                              <w:rPr>
                                <w:sz w:val="20"/>
                              </w:rPr>
                              <w:t>Fig. 3-2</w:t>
                            </w:r>
                          </w:p>
                        </w:txbxContent>
                      </v:textbox>
                    </v:shape>
                  </v:group>
                  <v:shape id="Text Box 764" o:spid="_x0000_s1099" type="#_x0000_t202" style="position:absolute;left:17452;top:15192;width:887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6B0894" w:rsidRPr="00F201C1" w:rsidRDefault="006B0894" w:rsidP="006B0894">
                          <w:pPr>
                            <w:rPr>
                              <w:sz w:val="18"/>
                              <w:szCs w:val="18"/>
                            </w:rPr>
                          </w:pPr>
                          <w:r w:rsidRPr="00F201C1">
                            <w:rPr>
                              <w:sz w:val="18"/>
                              <w:szCs w:val="18"/>
                            </w:rPr>
                            <w:t xml:space="preserve">Front </w:t>
                          </w:r>
                        </w:p>
                      </w:txbxContent>
                    </v:textbox>
                  </v:shape>
                </v:group>
                <v:shapetype id="_x0000_t32" coordsize="21600,21600" o:spt="32" o:oned="t" path="m,l21600,21600e" filled="f">
                  <v:path arrowok="t" fillok="f" o:connecttype="none"/>
                  <o:lock v:ext="edit" shapetype="t"/>
                </v:shapetype>
                <v:shape id="Straight Arrow Connector 244" o:spid="_x0000_s1100" type="#_x0000_t32" style="position:absolute;left:21145;top:16383;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CV8YAAADcAAAADwAAAGRycy9kb3ducmV2LnhtbESPQWsCMRSE7wX/Q3hCbzWrSCmrUaxS&#10;KD21a4t4e2yem7WblzWJu9t/3xQKHoeZ+YZZrgfbiI58qB0rmE4yEMSl0zVXCj73Lw9PIEJE1tg4&#10;JgU/FGC9Gt0tMdeu5w/qiliJBOGQowITY5tLGUpDFsPEtcTJOzlvMSbpK6k99gluGznLskdpsea0&#10;YLClraHyu7haBU331l++rueL2b13+2J7OJpn3yp1Px42CxCRhngL/7dftYLZfA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wlfGAAAA3AAAAA8AAAAAAAAA&#10;AAAAAAAAoQIAAGRycy9kb3ducmV2LnhtbFBLBQYAAAAABAAEAPkAAACUAwAAAAA=&#10;" strokecolor="black [3213]">
                  <v:stroke endarrow="block"/>
                </v:shape>
                <v:shape id="Text Box 960" o:spid="_x0000_s1101" type="#_x0000_t202" style="position:absolute;left:14093;top:5572;width:7525;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bqcQA&#10;AADcAAAADwAAAGRycy9kb3ducmV2LnhtbESPT2sCMRTE74V+h/AKvRTNKlZkNYoVCh7r+ge8PTbP&#10;3aWbl7CJcf32jSD0OMzMb5jFqjetiNT5xrKC0TADQVxa3XCl4LD/HsxA+ICssbVMCu7kYbV8fVlg&#10;ru2NdxSLUIkEYZ+jgjoEl0vpy5oM+qF1xMm72M5gSLKrpO7wluCmleMsm0qDDaeFGh1taip/i6tR&#10;8LH+Ot9j0J9S/2zZnYp4dKOo1Ptbv56DCNSH//CzvdUKxpMp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m6nEAAAA3AAAAA8AAAAAAAAAAAAAAAAAmAIAAGRycy9k&#10;b3ducmV2LnhtbFBLBQYAAAAABAAEAPUAAACJAwAAAAA=&#10;" filled="f" stroked="f">
                  <v:textbox style="mso-fit-shape-to-text:t" inset="0,0,0,0">
                    <w:txbxContent>
                      <w:p w:rsidR="006B0894" w:rsidRPr="00AA687D" w:rsidRDefault="006B0894" w:rsidP="006B0894">
                        <w:pPr>
                          <w:rPr>
                            <w:sz w:val="18"/>
                            <w:szCs w:val="18"/>
                          </w:rPr>
                        </w:pPr>
                        <w:r w:rsidRPr="00AA687D">
                          <w:rPr>
                            <w:sz w:val="18"/>
                            <w:szCs w:val="18"/>
                          </w:rPr>
                          <w:t xml:space="preserve"> </w:t>
                        </w:r>
                        <w:r>
                          <w:rPr>
                            <w:sz w:val="18"/>
                            <w:szCs w:val="18"/>
                          </w:rPr>
                          <w:t>6.0</w:t>
                        </w:r>
                        <w:r w:rsidRPr="00AA687D">
                          <w:rPr>
                            <w:sz w:val="18"/>
                            <w:szCs w:val="18"/>
                          </w:rPr>
                          <w:t>mm</w:t>
                        </w:r>
                        <w:r>
                          <w:rPr>
                            <w:sz w:val="18"/>
                            <w:szCs w:val="18"/>
                          </w:rPr>
                          <w:t xml:space="preserve"> (0.24”)</w:t>
                        </w:r>
                      </w:p>
                    </w:txbxContent>
                  </v:textbox>
                </v:shape>
                <v:shape id="Text Box 959" o:spid="_x0000_s1102" type="#_x0000_t202" style="position:absolute;left:1666;top:5572;width:7595;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MsQA&#10;AADcAAAADwAAAGRycy9kb3ducmV2LnhtbESPQWsCMRSE74X+h/AKvRTNKlrL1ihaEDzqVgu9PTbP&#10;3cXNS9jEuP57Uyh4HGbmG2a+7E0rInW+saxgNMxAEJdWN1wpOHxvBh8gfEDW2FomBTfysFw8P80x&#10;1/bKe4pFqESCsM9RQR2Cy6X0ZU0G/dA64uSdbGcwJNlVUnd4TXDTynGWvUuDDaeFGh191VSei4tR&#10;8LZa/95i0FOpd1t2P0U8ulFU6vWlX32CCNSHR/i/vdUKxpMZ/J1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6PjLEAAAA3AAAAA8AAAAAAAAAAAAAAAAAmAIAAGRycy9k&#10;b3ducmV2LnhtbFBLBQYAAAAABAAEAPUAAACJAwAAAAA=&#10;" filled="f" stroked="f">
                  <v:textbox style="mso-fit-shape-to-text:t" inset="0,0,0,0">
                    <w:txbxContent>
                      <w:p w:rsidR="006B0894" w:rsidRPr="00AA687D" w:rsidRDefault="006B0894" w:rsidP="006B0894">
                        <w:pPr>
                          <w:jc w:val="right"/>
                          <w:rPr>
                            <w:sz w:val="18"/>
                            <w:szCs w:val="18"/>
                          </w:rPr>
                        </w:pPr>
                        <w:r>
                          <w:rPr>
                            <w:sz w:val="18"/>
                            <w:szCs w:val="18"/>
                          </w:rPr>
                          <w:t>3.0</w:t>
                        </w:r>
                        <w:r w:rsidRPr="00AA687D">
                          <w:rPr>
                            <w:sz w:val="18"/>
                            <w:szCs w:val="18"/>
                          </w:rPr>
                          <w:t xml:space="preserve">mm </w:t>
                        </w:r>
                        <w:r>
                          <w:rPr>
                            <w:sz w:val="18"/>
                            <w:szCs w:val="18"/>
                          </w:rPr>
                          <w:t>(0.12”)</w:t>
                        </w:r>
                      </w:p>
                    </w:txbxContent>
                  </v:textbox>
                </v:shape>
                <v:shape id="AutoShape 953" o:spid="_x0000_s1103" type="#_x0000_t32" style="position:absolute;left:9239;top:6238;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954" o:spid="_x0000_s1104" type="#_x0000_t32" style="position:absolute;left:11811;top:6238;width:20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955" o:spid="_x0000_s1105" type="#_x0000_t32" style="position:absolute;left:12096;top:5810;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957" o:spid="_x0000_s1106" type="#_x0000_t32" style="position:absolute;left:11287;top:5810;width:520;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AutoShape 958" o:spid="_x0000_s1107" type="#_x0000_t32" style="position:absolute;left:11572;top:5857;width:521;height: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3iW8EAAADcAAAADwAAAGRycy9kb3ducmV2LnhtbERPz2vCMBS+D/wfwhN2GZp2j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JbwQAAANwAAAAPAAAAAAAAAAAAAAAA&#10;AKECAABkcnMvZG93bnJldi54bWxQSwUGAAAAAAQABAD5AAAAjwMAAAAA&#10;"/>
                <w10:anchorlock/>
              </v:group>
            </w:pict>
          </mc:Fallback>
        </mc:AlternateContent>
      </w:r>
      <w:r w:rsidR="00AA687D">
        <w:rPr>
          <w:noProof/>
          <w:sz w:val="20"/>
        </w:rPr>
        <mc:AlternateContent>
          <mc:Choice Requires="wpg">
            <w:drawing>
              <wp:anchor distT="0" distB="0" distL="114300" distR="114300" simplePos="0" relativeHeight="251660288" behindDoc="0" locked="1" layoutInCell="1" allowOverlap="1" wp14:anchorId="1E6435FE" wp14:editId="05781EAE">
                <wp:simplePos x="0" y="0"/>
                <wp:positionH relativeFrom="column">
                  <wp:posOffset>-3246120</wp:posOffset>
                </wp:positionH>
                <wp:positionV relativeFrom="paragraph">
                  <wp:posOffset>1950085</wp:posOffset>
                </wp:positionV>
                <wp:extent cx="2971800" cy="1828800"/>
                <wp:effectExtent l="19050" t="19050" r="19050" b="19050"/>
                <wp:wrapNone/>
                <wp:docPr id="979" name="Group 979"/>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wpg:grpSp>
                        <wpg:cNvPr id="978" name="Group 978"/>
                        <wpg:cNvGrpSpPr/>
                        <wpg:grpSpPr>
                          <a:xfrm>
                            <a:off x="0" y="0"/>
                            <a:ext cx="2971800" cy="1828800"/>
                            <a:chOff x="0" y="0"/>
                            <a:chExt cx="2971800" cy="1831022"/>
                          </a:xfrm>
                        </wpg:grpSpPr>
                        <pic:pic xmlns:pic="http://schemas.openxmlformats.org/drawingml/2006/picture">
                          <pic:nvPicPr>
                            <pic:cNvPr id="950" name="Picture 950" descr="2012, 03-27, Fig 3-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w="9525">
                              <a:solidFill>
                                <a:srgbClr val="000000"/>
                              </a:solidFill>
                              <a:miter lim="800000"/>
                              <a:headEnd/>
                              <a:tailEnd/>
                            </a:ln>
                          </pic:spPr>
                        </pic:pic>
                        <wps:wsp>
                          <wps:cNvPr id="622" name="Text Box 960"/>
                          <wps:cNvSpPr txBox="1">
                            <a:spLocks noChangeArrowheads="1"/>
                          </wps:cNvSpPr>
                          <wps:spPr bwMode="auto">
                            <a:xfrm>
                              <a:off x="1794730" y="438150"/>
                              <a:ext cx="1049655" cy="369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516E" w:rsidRPr="00AA687D" w:rsidRDefault="0059637F" w:rsidP="00993249">
                                <w:pPr>
                                  <w:rPr>
                                    <w:sz w:val="18"/>
                                    <w:szCs w:val="18"/>
                                  </w:rPr>
                                </w:pPr>
                                <w:r w:rsidRPr="00AA687D">
                                  <w:rPr>
                                    <w:sz w:val="18"/>
                                    <w:szCs w:val="18"/>
                                  </w:rPr>
                                  <w:t xml:space="preserve"> </w:t>
                                </w:r>
                                <w:r w:rsidR="00135B00">
                                  <w:rPr>
                                    <w:sz w:val="18"/>
                                    <w:szCs w:val="18"/>
                                  </w:rPr>
                                  <w:t>6</w:t>
                                </w:r>
                                <w:r w:rsidR="00107BBC">
                                  <w:rPr>
                                    <w:sz w:val="18"/>
                                    <w:szCs w:val="18"/>
                                  </w:rPr>
                                  <w:t>.0</w:t>
                                </w:r>
                                <w:r w:rsidR="000B516E" w:rsidRPr="00AA687D">
                                  <w:rPr>
                                    <w:sz w:val="18"/>
                                    <w:szCs w:val="18"/>
                                  </w:rPr>
                                  <w:t>mm</w:t>
                                </w:r>
                                <w:r w:rsidR="00135B00">
                                  <w:rPr>
                                    <w:sz w:val="18"/>
                                    <w:szCs w:val="18"/>
                                  </w:rPr>
                                  <w:t xml:space="preserve"> (0.24”)</w:t>
                                </w:r>
                              </w:p>
                            </w:txbxContent>
                          </wps:txbx>
                          <wps:bodyPr rot="0" vert="horz" wrap="square" lIns="91440" tIns="45720" rIns="91440" bIns="45720" anchor="t" anchorCtr="0" upright="1">
                            <a:noAutofit/>
                          </wps:bodyPr>
                        </wps:wsp>
                        <wps:wsp>
                          <wps:cNvPr id="621" name="Text Box 959"/>
                          <wps:cNvSpPr txBox="1">
                            <a:spLocks noChangeArrowheads="1"/>
                          </wps:cNvSpPr>
                          <wps:spPr bwMode="auto">
                            <a:xfrm>
                              <a:off x="121994" y="438150"/>
                              <a:ext cx="1162050"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516E" w:rsidRPr="00AA687D" w:rsidRDefault="00135B00" w:rsidP="00135B00">
                                <w:pPr>
                                  <w:jc w:val="right"/>
                                  <w:rPr>
                                    <w:sz w:val="18"/>
                                    <w:szCs w:val="18"/>
                                  </w:rPr>
                                </w:pPr>
                                <w:r>
                                  <w:rPr>
                                    <w:sz w:val="18"/>
                                    <w:szCs w:val="18"/>
                                  </w:rPr>
                                  <w:t>3</w:t>
                                </w:r>
                                <w:r w:rsidR="00DD3193">
                                  <w:rPr>
                                    <w:sz w:val="18"/>
                                    <w:szCs w:val="18"/>
                                  </w:rPr>
                                  <w:t>.0</w:t>
                                </w:r>
                                <w:r w:rsidR="000B516E" w:rsidRPr="00AA687D">
                                  <w:rPr>
                                    <w:sz w:val="18"/>
                                    <w:szCs w:val="18"/>
                                  </w:rPr>
                                  <w:t>mm</w:t>
                                </w:r>
                                <w:r w:rsidR="0059637F" w:rsidRPr="00AA687D">
                                  <w:rPr>
                                    <w:sz w:val="18"/>
                                    <w:szCs w:val="18"/>
                                  </w:rPr>
                                  <w:t xml:space="preserve"> </w:t>
                                </w:r>
                                <w:r>
                                  <w:rPr>
                                    <w:sz w:val="18"/>
                                    <w:szCs w:val="18"/>
                                  </w:rPr>
                                  <w:t>(</w:t>
                                </w:r>
                                <w:r w:rsidR="00DD3193">
                                  <w:rPr>
                                    <w:sz w:val="18"/>
                                    <w:szCs w:val="18"/>
                                  </w:rPr>
                                  <w:t>0.</w:t>
                                </w:r>
                                <w:r>
                                  <w:rPr>
                                    <w:sz w:val="18"/>
                                    <w:szCs w:val="18"/>
                                  </w:rPr>
                                  <w:t>1</w:t>
                                </w:r>
                                <w:r w:rsidR="00DD3193">
                                  <w:rPr>
                                    <w:sz w:val="18"/>
                                    <w:szCs w:val="18"/>
                                  </w:rPr>
                                  <w:t>2</w:t>
                                </w:r>
                                <w:r>
                                  <w:rPr>
                                    <w:sz w:val="18"/>
                                    <w:szCs w:val="18"/>
                                  </w:rPr>
                                  <w:t>”)</w:t>
                                </w:r>
                              </w:p>
                            </w:txbxContent>
                          </wps:txbx>
                          <wps:bodyPr rot="0" vert="horz" wrap="square" lIns="91440" tIns="45720" rIns="91440" bIns="45720" anchor="t" anchorCtr="0" upright="1">
                            <a:noAutofit/>
                          </wps:bodyPr>
                        </wps:wsp>
                        <wps:wsp>
                          <wps:cNvPr id="608" name="Text Box 762"/>
                          <wps:cNvSpPr txBox="1">
                            <a:spLocks noChangeArrowheads="1"/>
                          </wps:cNvSpPr>
                          <wps:spPr bwMode="auto">
                            <a:xfrm>
                              <a:off x="57150" y="1662112"/>
                              <a:ext cx="4025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both"/>
                                  <w:rPr>
                                    <w:sz w:val="20"/>
                                  </w:rPr>
                                </w:pPr>
                                <w:r>
                                  <w:rPr>
                                    <w:sz w:val="20"/>
                                  </w:rPr>
                                  <w:t>Fig. 3-3</w:t>
                                </w:r>
                              </w:p>
                            </w:txbxContent>
                          </wps:txbx>
                          <wps:bodyPr rot="0" vert="horz" wrap="square" lIns="0" tIns="0" rIns="0" bIns="0" anchor="t" anchorCtr="0" upright="1">
                            <a:noAutofit/>
                          </wps:bodyPr>
                        </wps:wsp>
                        <wps:wsp>
                          <wps:cNvPr id="623" name="Text Box 763"/>
                          <wps:cNvSpPr txBox="1">
                            <a:spLocks noChangeArrowheads="1"/>
                          </wps:cNvSpPr>
                          <wps:spPr bwMode="auto">
                            <a:xfrm>
                              <a:off x="14288" y="14271"/>
                              <a:ext cx="6905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Pr="00F201C1" w:rsidRDefault="000B516E">
                                <w:pPr>
                                  <w:rPr>
                                    <w:sz w:val="18"/>
                                    <w:szCs w:val="18"/>
                                  </w:rPr>
                                </w:pPr>
                                <w:r w:rsidRPr="00F201C1">
                                  <w:rPr>
                                    <w:sz w:val="18"/>
                                    <w:szCs w:val="18"/>
                                  </w:rPr>
                                  <w:t xml:space="preserve">Rear </w:t>
                                </w:r>
                                <w:r w:rsidR="00AA687D">
                                  <w:rPr>
                                    <w:sz w:val="18"/>
                                    <w:szCs w:val="18"/>
                                  </w:rPr>
                                  <w:t>Door</w:t>
                                </w:r>
                              </w:p>
                              <w:p w:rsidR="000B516E" w:rsidRDefault="000B516E">
                                <w:pPr>
                                  <w:rPr>
                                    <w:rFonts w:ascii="Arial" w:hAnsi="Arial"/>
                                    <w:sz w:val="20"/>
                                  </w:rPr>
                                </w:pPr>
                              </w:p>
                              <w:p w:rsidR="000B516E" w:rsidRDefault="000B516E" w:rsidP="00993249">
                                <w:pPr>
                                  <w:rPr>
                                    <w:rFonts w:ascii="Arial" w:hAnsi="Arial"/>
                                    <w:sz w:val="20"/>
                                  </w:rPr>
                                </w:pPr>
                                <w:r>
                                  <w:rPr>
                                    <w:rFonts w:ascii="Arial" w:hAnsi="Arial"/>
                                    <w:sz w:val="20"/>
                                  </w:rPr>
                                  <w:t xml:space="preserve">        </w:t>
                                </w:r>
                              </w:p>
                            </w:txbxContent>
                          </wps:txbx>
                          <wps:bodyPr rot="0" vert="horz" wrap="square" lIns="91440" tIns="45720" rIns="91440" bIns="45720" anchor="t" anchorCtr="0" upright="1">
                            <a:noAutofit/>
                          </wps:bodyPr>
                        </wps:wsp>
                        <wps:wsp>
                          <wps:cNvPr id="620" name="Text Box 764"/>
                          <wps:cNvSpPr txBox="1">
                            <a:spLocks noChangeArrowheads="1"/>
                          </wps:cNvSpPr>
                          <wps:spPr bwMode="auto">
                            <a:xfrm>
                              <a:off x="119063" y="1347787"/>
                              <a:ext cx="8667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Pr="00F201C1" w:rsidRDefault="000B516E" w:rsidP="00AA687D">
                                <w:pPr>
                                  <w:rPr>
                                    <w:sz w:val="18"/>
                                    <w:szCs w:val="18"/>
                                  </w:rPr>
                                </w:pPr>
                                <w:r w:rsidRPr="00F201C1">
                                  <w:rPr>
                                    <w:sz w:val="18"/>
                                    <w:szCs w:val="18"/>
                                  </w:rPr>
                                  <w:t>Rear Molding</w:t>
                                </w:r>
                              </w:p>
                            </w:txbxContent>
                          </wps:txbx>
                          <wps:bodyPr rot="0" vert="horz" wrap="square" lIns="91440" tIns="45720" rIns="91440" bIns="45720" anchor="t" anchorCtr="0" upright="1">
                            <a:noAutofit/>
                          </wps:bodyPr>
                        </wps:wsp>
                        <wpg:grpSp>
                          <wpg:cNvPr id="615" name="Group 1002"/>
                          <wpg:cNvGrpSpPr>
                            <a:grpSpLocks/>
                          </wpg:cNvGrpSpPr>
                          <wpg:grpSpPr bwMode="auto">
                            <a:xfrm>
                              <a:off x="157163" y="208597"/>
                              <a:ext cx="2588895" cy="1433830"/>
                              <a:chOff x="1340" y="2157"/>
                              <a:chExt cx="4077" cy="2258"/>
                            </a:xfrm>
                          </wpg:grpSpPr>
                          <wps:wsp>
                            <wps:cNvPr id="616" name="Freeform 768"/>
                            <wps:cNvSpPr>
                              <a:spLocks/>
                            </wps:cNvSpPr>
                            <wps:spPr bwMode="auto">
                              <a:xfrm>
                                <a:off x="1599" y="3493"/>
                                <a:ext cx="9" cy="559"/>
                              </a:xfrm>
                              <a:custGeom>
                                <a:avLst/>
                                <a:gdLst>
                                  <a:gd name="T0" fmla="*/ 9 w 9"/>
                                  <a:gd name="T1" fmla="*/ 559 h 559"/>
                                  <a:gd name="T2" fmla="*/ 0 w 9"/>
                                  <a:gd name="T3" fmla="*/ 0 h 559"/>
                                </a:gdLst>
                                <a:ahLst/>
                                <a:cxnLst>
                                  <a:cxn ang="0">
                                    <a:pos x="T0" y="T1"/>
                                  </a:cxn>
                                  <a:cxn ang="0">
                                    <a:pos x="T2" y="T3"/>
                                  </a:cxn>
                                </a:cxnLst>
                                <a:rect l="0" t="0" r="r" b="b"/>
                                <a:pathLst>
                                  <a:path w="9" h="559">
                                    <a:moveTo>
                                      <a:pt x="9" y="559"/>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769"/>
                            <wps:cNvSpPr>
                              <a:spLocks/>
                            </wps:cNvSpPr>
                            <wps:spPr bwMode="auto">
                              <a:xfrm>
                                <a:off x="5382" y="3864"/>
                                <a:ext cx="2" cy="551"/>
                              </a:xfrm>
                              <a:custGeom>
                                <a:avLst/>
                                <a:gdLst>
                                  <a:gd name="T0" fmla="*/ 0 w 2"/>
                                  <a:gd name="T1" fmla="*/ 551 h 551"/>
                                  <a:gd name="T2" fmla="*/ 2 w 2"/>
                                  <a:gd name="T3" fmla="*/ 0 h 551"/>
                                </a:gdLst>
                                <a:ahLst/>
                                <a:cxnLst>
                                  <a:cxn ang="0">
                                    <a:pos x="T0" y="T1"/>
                                  </a:cxn>
                                  <a:cxn ang="0">
                                    <a:pos x="T2" y="T3"/>
                                  </a:cxn>
                                </a:cxnLst>
                                <a:rect l="0" t="0" r="r" b="b"/>
                                <a:pathLst>
                                  <a:path w="2" h="551">
                                    <a:moveTo>
                                      <a:pt x="0" y="551"/>
                                    </a:moveTo>
                                    <a:lnTo>
                                      <a:pt x="2"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66"/>
                            <wps:cNvSpPr>
                              <a:spLocks/>
                            </wps:cNvSpPr>
                            <wps:spPr bwMode="auto">
                              <a:xfrm>
                                <a:off x="5397" y="2157"/>
                                <a:ext cx="20" cy="661"/>
                              </a:xfrm>
                              <a:custGeom>
                                <a:avLst/>
                                <a:gdLst>
                                  <a:gd name="T0" fmla="*/ 20 w 20"/>
                                  <a:gd name="T1" fmla="*/ 0 h 661"/>
                                  <a:gd name="T2" fmla="*/ 0 w 20"/>
                                  <a:gd name="T3" fmla="*/ 661 h 661"/>
                                </a:gdLst>
                                <a:ahLst/>
                                <a:cxnLst>
                                  <a:cxn ang="0">
                                    <a:pos x="T0" y="T1"/>
                                  </a:cxn>
                                  <a:cxn ang="0">
                                    <a:pos x="T2" y="T3"/>
                                  </a:cxn>
                                </a:cxnLst>
                                <a:rect l="0" t="0" r="r" b="b"/>
                                <a:pathLst>
                                  <a:path w="20" h="661">
                                    <a:moveTo>
                                      <a:pt x="20" y="0"/>
                                    </a:moveTo>
                                    <a:lnTo>
                                      <a:pt x="0" y="66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765"/>
                            <wps:cNvSpPr>
                              <a:spLocks/>
                            </wps:cNvSpPr>
                            <wps:spPr bwMode="auto">
                              <a:xfrm>
                                <a:off x="1340" y="2157"/>
                                <a:ext cx="3" cy="649"/>
                              </a:xfrm>
                              <a:custGeom>
                                <a:avLst/>
                                <a:gdLst>
                                  <a:gd name="T0" fmla="*/ 3 w 3"/>
                                  <a:gd name="T1" fmla="*/ 0 h 649"/>
                                  <a:gd name="T2" fmla="*/ 0 w 3"/>
                                  <a:gd name="T3" fmla="*/ 649 h 649"/>
                                </a:gdLst>
                                <a:ahLst/>
                                <a:cxnLst>
                                  <a:cxn ang="0">
                                    <a:pos x="T0" y="T1"/>
                                  </a:cxn>
                                  <a:cxn ang="0">
                                    <a:pos x="T2" y="T3"/>
                                  </a:cxn>
                                </a:cxnLst>
                                <a:rect l="0" t="0" r="r" b="b"/>
                                <a:pathLst>
                                  <a:path w="3" h="649">
                                    <a:moveTo>
                                      <a:pt x="3" y="0"/>
                                    </a:moveTo>
                                    <a:lnTo>
                                      <a:pt x="0" y="64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6" name="Text Box 764"/>
                          <wps:cNvSpPr txBox="1">
                            <a:spLocks noChangeArrowheads="1"/>
                          </wps:cNvSpPr>
                          <wps:spPr bwMode="auto">
                            <a:xfrm>
                              <a:off x="2066925" y="1571625"/>
                              <a:ext cx="8878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7D" w:rsidRPr="00F201C1" w:rsidRDefault="00AA687D" w:rsidP="00AA687D">
                                <w:pPr>
                                  <w:rPr>
                                    <w:sz w:val="18"/>
                                    <w:szCs w:val="18"/>
                                  </w:rPr>
                                </w:pPr>
                                <w:r w:rsidRPr="00F201C1">
                                  <w:rPr>
                                    <w:sz w:val="18"/>
                                    <w:szCs w:val="18"/>
                                  </w:rPr>
                                  <w:t>Front Molding</w:t>
                                </w:r>
                              </w:p>
                            </w:txbxContent>
                          </wps:txbx>
                          <wps:bodyPr rot="0" vert="horz" wrap="square" lIns="91440" tIns="45720" rIns="91440" bIns="45720" anchor="t" anchorCtr="0" upright="1">
                            <a:noAutofit/>
                          </wps:bodyPr>
                        </wps:wsp>
                        <wps:wsp>
                          <wps:cNvPr id="977" name="Text Box 763"/>
                          <wps:cNvSpPr txBox="1">
                            <a:spLocks noChangeArrowheads="1"/>
                          </wps:cNvSpPr>
                          <wps:spPr bwMode="auto">
                            <a:xfrm>
                              <a:off x="2257425" y="14271"/>
                              <a:ext cx="6972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7D" w:rsidRDefault="00AA687D" w:rsidP="00AA687D">
                                <w:pPr>
                                  <w:jc w:val="right"/>
                                  <w:rPr>
                                    <w:rFonts w:ascii="Arial" w:hAnsi="Arial"/>
                                    <w:sz w:val="20"/>
                                  </w:rPr>
                                </w:pPr>
                                <w:r w:rsidRPr="00F201C1">
                                  <w:rPr>
                                    <w:sz w:val="18"/>
                                    <w:szCs w:val="18"/>
                                  </w:rPr>
                                  <w:t>Front Door</w:t>
                                </w:r>
                                <w:r>
                                  <w:rPr>
                                    <w:rFonts w:ascii="Arial" w:hAnsi="Arial"/>
                                    <w:sz w:val="20"/>
                                  </w:rPr>
                                  <w:t xml:space="preserve">      </w:t>
                                </w:r>
                              </w:p>
                            </w:txbxContent>
                          </wps:txbx>
                          <wps:bodyPr rot="0" vert="horz" wrap="square" lIns="91440" tIns="45720" rIns="91440" bIns="45720" anchor="t" anchorCtr="0" upright="1">
                            <a:noAutofit/>
                          </wps:bodyPr>
                        </wps:wsp>
                      </wpg:grpSp>
                      <wps:wsp>
                        <wps:cNvPr id="609" name="AutoShape 953"/>
                        <wps:cNvCnPr>
                          <a:cxnSpLocks noChangeShapeType="1"/>
                        </wps:cNvCnPr>
                        <wps:spPr bwMode="auto">
                          <a:xfrm flipH="1">
                            <a:off x="1228725" y="571500"/>
                            <a:ext cx="2571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AutoShape 954"/>
                        <wps:cNvCnPr>
                          <a:cxnSpLocks noChangeShapeType="1"/>
                        </wps:cNvCnPr>
                        <wps:spPr bwMode="auto">
                          <a:xfrm flipH="1">
                            <a:off x="1614488" y="571500"/>
                            <a:ext cx="2571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AutoShape 955"/>
                        <wps:cNvCnPr>
                          <a:cxnSpLocks noChangeShapeType="1"/>
                        </wps:cNvCnPr>
                        <wps:spPr bwMode="auto">
                          <a:xfrm flipH="1">
                            <a:off x="1747838" y="528637"/>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AutoShape 956"/>
                        <wps:cNvCnPr>
                          <a:cxnSpLocks noChangeShapeType="1"/>
                        </wps:cNvCnPr>
                        <wps:spPr bwMode="auto">
                          <a:xfrm flipH="1">
                            <a:off x="1457325" y="533400"/>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AutoShape 957"/>
                        <wps:cNvCnPr>
                          <a:cxnSpLocks noChangeShapeType="1"/>
                        </wps:cNvCnPr>
                        <wps:spPr bwMode="auto">
                          <a:xfrm flipH="1">
                            <a:off x="1376363" y="528637"/>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AutoShape 958"/>
                        <wps:cNvCnPr>
                          <a:cxnSpLocks noChangeShapeType="1"/>
                        </wps:cNvCnPr>
                        <wps:spPr bwMode="auto">
                          <a:xfrm flipH="1">
                            <a:off x="1590675" y="533400"/>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oup 979" o:spid="_x0000_s1108" style="position:absolute;left:0;text-align:left;margin-left:-255.6pt;margin-top:153.55pt;width:234pt;height:2in;z-index:251660288"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">
                <v:group id="Group 978" o:spid="_x0000_s1109" style="position:absolute;width:29718;height:18288" coordsize="29718,1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Picture 950" o:spid="_x0000_s1110" type="#_x0000_t75" alt="2012, 03-27, Fig 3-3"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587BAAAA3AAAAA8AAABkcnMvZG93bnJldi54bWxET91qwjAUvhd8h3CE3Wk6hzqrUcZgrBYU&#10;Zn2AQ3NsypqT0mS1e3tzIXj58f1v94NtRE+drx0reJ0lIIhLp2uuFFyKr+k7CB+QNTaOScE/edjv&#10;xqMtptrd+If6c6hEDGGfogITQptK6UtDFv3MtcSRu7rOYoiwq6Tu8BbDbSPnSbKUFmuODQZb+jRU&#10;/p7/rIJDfsqz4/fK595ceX7pC8zeCqVeJsPHBkSgITzFD3emFawXcX48E4+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f587BAAAA3AAAAA8AAAAAAAAAAAAAAAAAnwIA&#10;AGRycy9kb3ducmV2LnhtbFBLBQYAAAAABAAEAPcAAACNAwAAAAA=&#10;" stroked="t">
                    <v:imagedata r:id="rId45" o:title="2012, 03-27, Fig 3-3"/>
                    <v:path arrowok="t"/>
                  </v:shape>
                  <v:shape id="Text Box 960" o:spid="_x0000_s1111" type="#_x0000_t202" style="position:absolute;left:17947;top:4381;width:1049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0B516E" w:rsidRPr="00AA687D" w:rsidRDefault="0059637F" w:rsidP="00993249">
                          <w:pPr>
                            <w:rPr>
                              <w:sz w:val="18"/>
                              <w:szCs w:val="18"/>
                            </w:rPr>
                          </w:pPr>
                          <w:r w:rsidRPr="00AA687D">
                            <w:rPr>
                              <w:sz w:val="18"/>
                              <w:szCs w:val="18"/>
                            </w:rPr>
                            <w:t xml:space="preserve"> </w:t>
                          </w:r>
                          <w:r w:rsidR="00135B00">
                            <w:rPr>
                              <w:sz w:val="18"/>
                              <w:szCs w:val="18"/>
                            </w:rPr>
                            <w:t>6</w:t>
                          </w:r>
                          <w:r w:rsidR="00107BBC">
                            <w:rPr>
                              <w:sz w:val="18"/>
                              <w:szCs w:val="18"/>
                            </w:rPr>
                            <w:t>.0</w:t>
                          </w:r>
                          <w:r w:rsidR="000B516E" w:rsidRPr="00AA687D">
                            <w:rPr>
                              <w:sz w:val="18"/>
                              <w:szCs w:val="18"/>
                            </w:rPr>
                            <w:t>mm</w:t>
                          </w:r>
                          <w:r w:rsidR="00135B00">
                            <w:rPr>
                              <w:sz w:val="18"/>
                              <w:szCs w:val="18"/>
                            </w:rPr>
                            <w:t xml:space="preserve"> (0.24”)</w:t>
                          </w:r>
                        </w:p>
                      </w:txbxContent>
                    </v:textbox>
                  </v:shape>
                  <v:shape id="Text Box 959" o:spid="_x0000_s1112" type="#_x0000_t202" style="position:absolute;left:1219;top:4381;width:116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0B516E" w:rsidRPr="00AA687D" w:rsidRDefault="00135B00" w:rsidP="00135B00">
                          <w:pPr>
                            <w:jc w:val="right"/>
                            <w:rPr>
                              <w:sz w:val="18"/>
                              <w:szCs w:val="18"/>
                            </w:rPr>
                          </w:pPr>
                          <w:r>
                            <w:rPr>
                              <w:sz w:val="18"/>
                              <w:szCs w:val="18"/>
                            </w:rPr>
                            <w:t>3</w:t>
                          </w:r>
                          <w:r w:rsidR="00DD3193">
                            <w:rPr>
                              <w:sz w:val="18"/>
                              <w:szCs w:val="18"/>
                            </w:rPr>
                            <w:t>.0</w:t>
                          </w:r>
                          <w:r w:rsidR="000B516E" w:rsidRPr="00AA687D">
                            <w:rPr>
                              <w:sz w:val="18"/>
                              <w:szCs w:val="18"/>
                            </w:rPr>
                            <w:t>mm</w:t>
                          </w:r>
                          <w:r w:rsidR="0059637F" w:rsidRPr="00AA687D">
                            <w:rPr>
                              <w:sz w:val="18"/>
                              <w:szCs w:val="18"/>
                            </w:rPr>
                            <w:t xml:space="preserve"> </w:t>
                          </w:r>
                          <w:r>
                            <w:rPr>
                              <w:sz w:val="18"/>
                              <w:szCs w:val="18"/>
                            </w:rPr>
                            <w:t>(</w:t>
                          </w:r>
                          <w:r w:rsidR="00DD3193">
                            <w:rPr>
                              <w:sz w:val="18"/>
                              <w:szCs w:val="18"/>
                            </w:rPr>
                            <w:t>0.</w:t>
                          </w:r>
                          <w:r>
                            <w:rPr>
                              <w:sz w:val="18"/>
                              <w:szCs w:val="18"/>
                            </w:rPr>
                            <w:t>1</w:t>
                          </w:r>
                          <w:r w:rsidR="00DD3193">
                            <w:rPr>
                              <w:sz w:val="18"/>
                              <w:szCs w:val="18"/>
                            </w:rPr>
                            <w:t>2</w:t>
                          </w:r>
                          <w:r>
                            <w:rPr>
                              <w:sz w:val="18"/>
                              <w:szCs w:val="18"/>
                            </w:rPr>
                            <w:t>”)</w:t>
                          </w:r>
                        </w:p>
                      </w:txbxContent>
                    </v:textbox>
                  </v:shape>
                  <v:shape id="Text Box 762" o:spid="_x0000_s1113" type="#_x0000_t202" style="position:absolute;left:571;top:16621;width:402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0B516E" w:rsidRDefault="000B516E">
                          <w:pPr>
                            <w:jc w:val="both"/>
                            <w:rPr>
                              <w:sz w:val="20"/>
                            </w:rPr>
                          </w:pPr>
                          <w:r>
                            <w:rPr>
                              <w:sz w:val="20"/>
                            </w:rPr>
                            <w:t>Fig. 3-3</w:t>
                          </w:r>
                        </w:p>
                      </w:txbxContent>
                    </v:textbox>
                  </v:shape>
                  <v:shape id="Text Box 763" o:spid="_x0000_s1114" type="#_x0000_t202" style="position:absolute;left:142;top:142;width:69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0B516E" w:rsidRPr="00F201C1" w:rsidRDefault="000B516E">
                          <w:pPr>
                            <w:rPr>
                              <w:sz w:val="18"/>
                              <w:szCs w:val="18"/>
                            </w:rPr>
                          </w:pPr>
                          <w:r w:rsidRPr="00F201C1">
                            <w:rPr>
                              <w:sz w:val="18"/>
                              <w:szCs w:val="18"/>
                            </w:rPr>
                            <w:t xml:space="preserve">Rear </w:t>
                          </w:r>
                          <w:r w:rsidR="00AA687D">
                            <w:rPr>
                              <w:sz w:val="18"/>
                              <w:szCs w:val="18"/>
                            </w:rPr>
                            <w:t>Door</w:t>
                          </w:r>
                        </w:p>
                        <w:p w:rsidR="000B516E" w:rsidRDefault="000B516E">
                          <w:pPr>
                            <w:rPr>
                              <w:rFonts w:ascii="Arial" w:hAnsi="Arial"/>
                              <w:sz w:val="20"/>
                            </w:rPr>
                          </w:pPr>
                        </w:p>
                        <w:p w:rsidR="000B516E" w:rsidRDefault="000B516E" w:rsidP="00993249">
                          <w:pPr>
                            <w:rPr>
                              <w:rFonts w:ascii="Arial" w:hAnsi="Arial"/>
                              <w:sz w:val="20"/>
                            </w:rPr>
                          </w:pPr>
                          <w:r>
                            <w:rPr>
                              <w:rFonts w:ascii="Arial" w:hAnsi="Arial"/>
                              <w:sz w:val="20"/>
                            </w:rPr>
                            <w:t xml:space="preserve">        </w:t>
                          </w:r>
                        </w:p>
                      </w:txbxContent>
                    </v:textbox>
                  </v:shape>
                  <v:shape id="Text Box 764" o:spid="_x0000_s1115" type="#_x0000_t202" style="position:absolute;left:1190;top:13477;width:866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0B516E" w:rsidRPr="00F201C1" w:rsidRDefault="000B516E" w:rsidP="00AA687D">
                          <w:pPr>
                            <w:rPr>
                              <w:sz w:val="18"/>
                              <w:szCs w:val="18"/>
                            </w:rPr>
                          </w:pPr>
                          <w:r w:rsidRPr="00F201C1">
                            <w:rPr>
                              <w:sz w:val="18"/>
                              <w:szCs w:val="18"/>
                            </w:rPr>
                            <w:t>Rear Molding</w:t>
                          </w:r>
                        </w:p>
                      </w:txbxContent>
                    </v:textbox>
                  </v:shape>
                  <v:group id="Group 1002" o:spid="_x0000_s1116" style="position:absolute;left:1571;top:2085;width:25889;height:14339" coordorigin="1340,2157" coordsize="4077,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768" o:spid="_x0000_s1117" style="position:absolute;left:1599;top:3493;width:9;height:559;visibility:visible;mso-wrap-style:square;v-text-anchor:top" coordsize="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6sQA&#10;AADcAAAADwAAAGRycy9kb3ducmV2LnhtbESPT2vCQBTE70K/w/IKXkQ3egglukoIKL36h+LxmX1N&#10;QrNvY95WYz99Vyj0OMzMb5jVZnCtulEvjWcD81kCirj0tuHKwOm4nb6BkoBssfVMBh4ksFm/jFaY&#10;WX/nPd0OoVIRwpKhgTqELtNaypocysx3xNH79L3DEGVfadvjPcJdqxdJkmqHDceFGjsqaiq/Dt/O&#10;wOX88bMtpLvm7lx4KSa7XE7OmPHrkC9BBRrCf/iv/W4NpPMUnm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xOrEAAAA3AAAAA8AAAAAAAAAAAAAAAAAmAIAAGRycy9k&#10;b3ducmV2LnhtbFBLBQYAAAAABAAEAPUAAACJAwAAAAA=&#10;" path="m9,559l,e" filled="f">
                      <v:stroke endarrow="block"/>
                      <v:path arrowok="t" o:connecttype="custom" o:connectlocs="9,559;0,0" o:connectangles="0,0"/>
                    </v:shape>
                    <v:shape id="Freeform 769" o:spid="_x0000_s1118" style="position:absolute;left:5382;top:3864;width:2;height:5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iZ8MA&#10;AADcAAAADwAAAGRycy9kb3ducmV2LnhtbESPQWvCQBSE7wX/w/IKXopulFZLmlWkINhjrNDrI/uS&#10;Dc2+DbtbE/31riD0OMzMN0yxHW0nzuRD61jBYp6BIK6cbrlRcPrez95BhIissXNMCi4UYLuZPBWY&#10;azdwSedjbESCcMhRgYmxz6UMlSGLYe564uTVzluMSfpGao9DgttOLrNsJS22nBYM9vRpqPo9/lkF&#10;SP5HvhkdX06vrqzL6zgcvoxS0+dx9wEi0hj/w4/2QStYLdZwP5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1iZ8MAAADcAAAADwAAAAAAAAAAAAAAAACYAgAAZHJzL2Rv&#10;d25yZXYueG1sUEsFBgAAAAAEAAQA9QAAAIgDAAAAAA==&#10;" path="m,551l2,e" filled="f">
                      <v:stroke endarrow="block"/>
                      <v:path arrowok="t" o:connecttype="custom" o:connectlocs="0,551;2,0" o:connectangles="0,0"/>
                    </v:shape>
                    <v:shape id="Freeform 766" o:spid="_x0000_s1119" style="position:absolute;left:5397;top:2157;width:20;height:661;visibility:visible;mso-wrap-style:square;v-text-anchor:top" coordsize="2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WFr8A&#10;AADcAAAADwAAAGRycy9kb3ducmV2LnhtbERPTUvDQBC9C/0Pywje7KYKQdJuSxECnhSrvQ/ZaTZN&#10;djbsbpP4752D4PHxvneHxQ9qopi6wAY26wIUcRNsx62B76/68QVUysgWh8Bk4IcSHParux1WNsz8&#10;SdMpt0pCOFVowOU8VlqnxpHHtA4jsXCXED1mgbHVNuIs4X7QT0VRao8dS4PDkV4dNf3p5g2UU3fm&#10;997V9fI89+Vw/Yi21sY83C/HLahMS/4X/7nfrPg2slbOyBH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9YWvwAAANwAAAAPAAAAAAAAAAAAAAAAAJgCAABkcnMvZG93bnJl&#10;di54bWxQSwUGAAAAAAQABAD1AAAAhAMAAAAA&#10;" path="m20,l,661e" filled="f">
                      <v:stroke endarrow="block"/>
                      <v:path arrowok="t" o:connecttype="custom" o:connectlocs="20,0;0,661" o:connectangles="0,0"/>
                    </v:shape>
                    <v:shape id="Freeform 765" o:spid="_x0000_s1120" style="position:absolute;left:1340;top:2157;width:3;height:649;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JqcUA&#10;AADcAAAADwAAAGRycy9kb3ducmV2LnhtbESPQWsCMRSE74L/ITyhNzdroaJbo0ihULQKaluvj81z&#10;s7h52Sapbv99IxQ8DjPzDTNbdLYRF/KhdqxglOUgiEuna64UfBxehxMQISJrbByTgl8KsJj3ezMs&#10;tLvyji77WIkE4VCgAhNjW0gZSkMWQ+Za4uSdnLcYk/SV1B6vCW4b+ZjnY2mx5rRgsKUXQ+V5/2MV&#10;TNbx2G3N12bbms/3lS+/8Wm9Uuph0C2fQUTq4j38337TCsajKd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kmpxQAAANwAAAAPAAAAAAAAAAAAAAAAAJgCAABkcnMv&#10;ZG93bnJldi54bWxQSwUGAAAAAAQABAD1AAAAigMAAAAA&#10;" path="m3,l,649e" filled="f">
                      <v:stroke endarrow="block"/>
                      <v:path arrowok="t" o:connecttype="custom" o:connectlocs="3,0;0,649" o:connectangles="0,0"/>
                    </v:shape>
                  </v:group>
                  <v:shape id="Text Box 764" o:spid="_x0000_s1121" type="#_x0000_t202" style="position:absolute;left:20669;top:15716;width:887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AA687D" w:rsidRPr="00F201C1" w:rsidRDefault="00AA687D" w:rsidP="00AA687D">
                          <w:pPr>
                            <w:rPr>
                              <w:sz w:val="18"/>
                              <w:szCs w:val="18"/>
                            </w:rPr>
                          </w:pPr>
                          <w:r w:rsidRPr="00F201C1">
                            <w:rPr>
                              <w:sz w:val="18"/>
                              <w:szCs w:val="18"/>
                            </w:rPr>
                            <w:t>Front Molding</w:t>
                          </w:r>
                        </w:p>
                      </w:txbxContent>
                    </v:textbox>
                  </v:shape>
                  <v:shape id="Text Box 763" o:spid="_x0000_s1122" type="#_x0000_t202" style="position:absolute;left:22574;top:142;width:6972;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rsidR="00AA687D" w:rsidRDefault="00AA687D" w:rsidP="00AA687D">
                          <w:pPr>
                            <w:jc w:val="right"/>
                            <w:rPr>
                              <w:rFonts w:ascii="Arial" w:hAnsi="Arial"/>
                              <w:sz w:val="20"/>
                            </w:rPr>
                          </w:pPr>
                          <w:r w:rsidRPr="00F201C1">
                            <w:rPr>
                              <w:sz w:val="18"/>
                              <w:szCs w:val="18"/>
                            </w:rPr>
                            <w:t>Front Door</w:t>
                          </w:r>
                          <w:r>
                            <w:rPr>
                              <w:rFonts w:ascii="Arial" w:hAnsi="Arial"/>
                              <w:sz w:val="20"/>
                            </w:rPr>
                            <w:t xml:space="preserve">      </w:t>
                          </w:r>
                        </w:p>
                      </w:txbxContent>
                    </v:textbox>
                  </v:shape>
                </v:group>
                <v:shape id="AutoShape 953" o:spid="_x0000_s1123" type="#_x0000_t32" style="position:absolute;left:12287;top:5715;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mUMQAAADcAAAADwAAAGRycy9kb3ducmV2LnhtbESPQYvCMBSE7wv+h/CEvSxrWg/iVqOI&#10;sCAehNUePD6SZ1tsXmqSrd1/bxYEj8PMfMMs14NtRU8+NI4V5JMMBLF2puFKQXn6/pyDCBHZYOuY&#10;FPxRgPVq9LbEwrg7/1B/jJVIEA4FKqhj7Aopg67JYpi4jjh5F+ctxiR9JY3He4LbVk6zbCYtNpwW&#10;auxoW5O+Hn+tgmZfHsr+4xa9nu/zs8/D6dxqpd7Hw2YBItIQX+Fne2cUzL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WZQxAAAANwAAAAPAAAAAAAAAAAA&#10;AAAAAKECAABkcnMvZG93bnJldi54bWxQSwUGAAAAAAQABAD5AAAAkgMAAAAA&#10;"/>
                <v:shape id="AutoShape 954" o:spid="_x0000_s1124" type="#_x0000_t32" style="position:absolute;left:16144;top:5715;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MAAAADcAAAADwAAAGRycy9kb3ducmV2LnhtbERPTYvCMBC9C/6HMIIX0bQeRKpRFkFY&#10;PAhqDx6HZLYt20y6SbbWf28OgsfH+97uB9uKnnxoHCvIFxkIYu1Mw5WC8nacr0GEiGywdUwKnhRg&#10;vxuPtlgY9+AL9ddYiRTCoUAFdYxdIWXQNVkMC9cRJ+7HeYsxQV9J4/GRwm0rl1m2khYbTg01dnSo&#10;Sf9e/62C5lSey372F71en/K7z8Pt3mqlppPhawMi0hA/4rf72yhY5W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RDAAAAA3AAAAA8AAAAAAAAAAAAAAAAA&#10;oQIAAGRycy9kb3ducmV2LnhtbFBLBQYAAAAABAAEAPkAAACOAwAAAAA=&#10;"/>
                <v:shape id="AutoShape 955" o:spid="_x0000_s1125" type="#_x0000_t32" style="position:absolute;left:17478;top:5286;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8i8QAAADcAAAADwAAAGRycy9kb3ducmV2LnhtbESPQWsCMRSE70L/Q3gFL1Kz6UFkNYoU&#10;hOKhUN2Dx0fyuru4edkmcd3+e1MQPA4z8w2z3o6uEwOF2HrWoOYFCGLjbcu1huq0f1uCiAnZYueZ&#10;NPxRhO3mZbLG0vobf9NwTLXIEI4lamhS6kspo2nIYZz7njh7Pz44TFmGWtqAtwx3nXwvioV02HJe&#10;aLCnj4bM5Xh1GtpD9VUNs98UzPKgzkHF07kzWk9fx90KRKIxPcOP9qfVsFAK/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vyLxAAAANwAAAAPAAAAAAAAAAAA&#10;AAAAAKECAABkcnMvZG93bnJldi54bWxQSwUGAAAAAAQABAD5AAAAkgMAAAAA&#10;"/>
                <v:shape id="AutoShape 956" o:spid="_x0000_s1126" type="#_x0000_t32" style="position:absolute;left:14573;top:5334;width:520;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Z8QAAADcAAAADwAAAGRycy9kb3ducmV2LnhtbESPQYvCMBSE74L/ITzBi6xpF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dnxAAAANwAAAAPAAAAAAAAAAAA&#10;AAAAAKECAABkcnMvZG93bnJldi54bWxQSwUGAAAAAAQABAD5AAAAkgMAAAAA&#10;"/>
                <v:shape id="AutoShape 957" o:spid="_x0000_s1127" type="#_x0000_t32" style="position:absolute;left:13763;top:5286;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fE8QAAADcAAAADwAAAGRycy9kb3ducmV2LnhtbESPQYvCMBSE74L/ITzBi6xpR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8TxAAAANwAAAAPAAAAAAAAAAAA&#10;AAAAAKECAABkcnMvZG93bnJldi54bWxQSwUGAAAAAAQABAD5AAAAkgMAAAAA&#10;"/>
                <v:shape id="AutoShape 958" o:spid="_x0000_s1128" type="#_x0000_t32" style="position:absolute;left:15906;top:5334;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w10:anchorlock/>
              </v:group>
            </w:pict>
          </mc:Fallback>
        </mc:AlternateContent>
      </w:r>
      <w:r w:rsidR="0050419A">
        <w:rPr>
          <w:noProof/>
        </w:rPr>
        <w:drawing>
          <wp:anchor distT="0" distB="0" distL="114300" distR="114300" simplePos="0" relativeHeight="251643904" behindDoc="0" locked="1" layoutInCell="1" allowOverlap="1" wp14:anchorId="6C3D9EAC" wp14:editId="12FD25CC">
            <wp:simplePos x="0" y="0"/>
            <wp:positionH relativeFrom="column">
              <wp:posOffset>-3810</wp:posOffset>
            </wp:positionH>
            <wp:positionV relativeFrom="paragraph">
              <wp:posOffset>0</wp:posOffset>
            </wp:positionV>
            <wp:extent cx="228600" cy="228600"/>
            <wp:effectExtent l="0" t="0" r="0" b="0"/>
            <wp:wrapNone/>
            <wp:docPr id="626" name="Picture 62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16">
        <w:t>Measure forward from the rear edge of the front door and place a mark on the tape at 6.0mm (Fig. 3-2).</w:t>
      </w:r>
    </w:p>
    <w:p w:rsidR="00601516" w:rsidRDefault="00601516" w:rsidP="00F25B79">
      <w:pPr>
        <w:pStyle w:val="ProcLevel2"/>
      </w:pPr>
      <w:r>
        <w:t>Measure rearward from the front edge of the rear door and place a mark on the tape at 3.0mm (Fig. 3-2).</w:t>
      </w:r>
    </w:p>
    <w:p w:rsidR="004C766C" w:rsidRDefault="00C00733" w:rsidP="00F25B79">
      <w:pPr>
        <w:pStyle w:val="ProcLevel2"/>
      </w:pPr>
      <w:r>
        <w:t>Hold the molding about 15mm</w:t>
      </w:r>
      <w:r w:rsidR="005361A8">
        <w:t xml:space="preserve"> from the surface of the front door</w:t>
      </w:r>
      <w:r w:rsidR="004C766C">
        <w:t xml:space="preserve"> and</w:t>
      </w:r>
      <w:r w:rsidR="005361A8">
        <w:t xml:space="preserve"> align the rear edge </w:t>
      </w:r>
      <w:r w:rsidR="003D71C2">
        <w:t>of the molding</w:t>
      </w:r>
      <w:r>
        <w:t xml:space="preserve"> to the 6.0</w:t>
      </w:r>
      <w:r w:rsidR="003D71C2" w:rsidRPr="001C784C">
        <w:rPr>
          <w:b/>
        </w:rPr>
        <w:t xml:space="preserve"> mm</w:t>
      </w:r>
      <w:r w:rsidR="003D71C2">
        <w:t xml:space="preserve"> </w:t>
      </w:r>
      <w:r>
        <w:t xml:space="preserve">mark </w:t>
      </w:r>
      <w:r w:rsidR="004C766C">
        <w:t>(Fig. 3-2 &amp; Fig. 3-3).</w:t>
      </w:r>
    </w:p>
    <w:p w:rsidR="004C766C" w:rsidRDefault="005361A8" w:rsidP="004C766C">
      <w:pPr>
        <w:pStyle w:val="ProcLevel3"/>
      </w:pPr>
      <w:r>
        <w:t xml:space="preserve">The </w:t>
      </w:r>
      <w:r w:rsidR="00002B1B">
        <w:t xml:space="preserve">rear </w:t>
      </w:r>
      <w:r w:rsidR="00DD3193">
        <w:t>top</w:t>
      </w:r>
      <w:r w:rsidR="001F6F69">
        <w:t xml:space="preserve"> edge of the molding aligns</w:t>
      </w:r>
      <w:r>
        <w:t xml:space="preserve"> vertically with the </w:t>
      </w:r>
      <w:r w:rsidR="00DD3193">
        <w:t>bottom</w:t>
      </w:r>
      <w:r>
        <w:t xml:space="preserve"> edge of the vertical tape strip</w:t>
      </w:r>
      <w:r w:rsidR="004C766C">
        <w:t>.</w:t>
      </w:r>
    </w:p>
    <w:p w:rsidR="004C766C" w:rsidRDefault="001F6F69" w:rsidP="004C766C">
      <w:pPr>
        <w:pStyle w:val="ProcLevel3"/>
      </w:pPr>
      <w:r>
        <w:t xml:space="preserve">The front portion of the molding aligns with the </w:t>
      </w:r>
      <w:r w:rsidR="00DD3193">
        <w:t xml:space="preserve">bottom </w:t>
      </w:r>
      <w:r>
        <w:t>edge of the tape strip at the front of the door</w:t>
      </w:r>
      <w:r w:rsidR="004C766C">
        <w:t>.</w:t>
      </w:r>
    </w:p>
    <w:p w:rsidR="004C766C" w:rsidRDefault="005361A8" w:rsidP="004C766C">
      <w:pPr>
        <w:pStyle w:val="ProcLevel2"/>
      </w:pPr>
      <w:r>
        <w:t>Once the molding is properly aligned, press it to the door surface starting at the rear and working toward t</w:t>
      </w:r>
      <w:r w:rsidR="004C766C">
        <w:t>he front with a rolling motion.</w:t>
      </w:r>
    </w:p>
    <w:p w:rsidR="005361A8" w:rsidRDefault="004C766C" w:rsidP="004C766C">
      <w:pPr>
        <w:pStyle w:val="ProcLevel2"/>
        <w:numPr>
          <w:ilvl w:val="0"/>
          <w:numId w:val="0"/>
        </w:numPr>
        <w:spacing w:line="240" w:lineRule="auto"/>
        <w:ind w:left="360"/>
      </w:pPr>
      <w:r>
        <w:rPr>
          <w:noProof/>
        </w:rPr>
        <w:drawing>
          <wp:anchor distT="0" distB="0" distL="114300" distR="114300" simplePos="0" relativeHeight="251722752" behindDoc="0" locked="1" layoutInCell="1" allowOverlap="1" wp14:anchorId="71E368FE" wp14:editId="3C3FD76D">
            <wp:simplePos x="0" y="0"/>
            <wp:positionH relativeFrom="column">
              <wp:posOffset>-3810</wp:posOffset>
            </wp:positionH>
            <wp:positionV relativeFrom="paragraph">
              <wp:posOffset>-31115</wp:posOffset>
            </wp:positionV>
            <wp:extent cx="228600" cy="228600"/>
            <wp:effectExtent l="0" t="0" r="0" b="0"/>
            <wp:wrapNone/>
            <wp:docPr id="32" name="Picture 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NOTE: </w:t>
      </w:r>
      <w:r w:rsidR="005361A8">
        <w:t>Do not allow both ends to contact and stick to the door before the center contacts.</w:t>
      </w:r>
    </w:p>
    <w:p w:rsidR="00601516" w:rsidRDefault="00601516">
      <w:r>
        <w:br w:type="page"/>
      </w:r>
    </w:p>
    <w:p w:rsidR="005361A8" w:rsidRDefault="005361A8" w:rsidP="00F25B79">
      <w:pPr>
        <w:pStyle w:val="ProcLevel2"/>
        <w:numPr>
          <w:ilvl w:val="0"/>
          <w:numId w:val="0"/>
        </w:numPr>
        <w:ind w:left="360"/>
      </w:pPr>
    </w:p>
    <w:p w:rsidR="005361A8" w:rsidRDefault="004C766C" w:rsidP="00F25B79">
      <w:pPr>
        <w:pStyle w:val="ProcLevel2"/>
      </w:pPr>
      <w:r>
        <w:rPr>
          <w:b/>
          <w:noProof/>
          <w:sz w:val="20"/>
        </w:rPr>
        <mc:AlternateContent>
          <mc:Choice Requires="wpg">
            <w:drawing>
              <wp:anchor distT="0" distB="0" distL="114300" distR="114300" simplePos="0" relativeHeight="251724800" behindDoc="0" locked="1" layoutInCell="1" allowOverlap="1" wp14:anchorId="16837386" wp14:editId="4BF39260">
                <wp:simplePos x="0" y="0"/>
                <wp:positionH relativeFrom="column">
                  <wp:posOffset>-3246120</wp:posOffset>
                </wp:positionH>
                <wp:positionV relativeFrom="paragraph">
                  <wp:posOffset>1979930</wp:posOffset>
                </wp:positionV>
                <wp:extent cx="2971800" cy="1828800"/>
                <wp:effectExtent l="19050" t="19050" r="19050" b="19050"/>
                <wp:wrapNone/>
                <wp:docPr id="22"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65" y="10758"/>
                          <a:chExt cx="4680" cy="2880"/>
                        </a:xfrm>
                      </wpg:grpSpPr>
                      <pic:pic xmlns:pic="http://schemas.openxmlformats.org/drawingml/2006/picture">
                        <pic:nvPicPr>
                          <pic:cNvPr id="23" name="Picture 91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065" y="10758"/>
                            <a:ext cx="468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4" name="Text Box 919"/>
                        <wps:cNvSpPr txBox="1">
                          <a:spLocks noChangeArrowheads="1"/>
                        </wps:cNvSpPr>
                        <wps:spPr bwMode="auto">
                          <a:xfrm>
                            <a:off x="1077" y="1335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66C" w:rsidRDefault="004C766C" w:rsidP="004C766C">
                              <w:pPr>
                                <w:jc w:val="both"/>
                                <w:rPr>
                                  <w:sz w:val="20"/>
                                </w:rPr>
                              </w:pPr>
                              <w:r>
                                <w:rPr>
                                  <w:sz w:val="20"/>
                                </w:rPr>
                                <w:t>Fig. 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118" style="position:absolute;left:0;text-align:left;margin-left:-255.6pt;margin-top:155.9pt;width:234pt;height:2in;z-index:251724800" coordorigin="1065,10758" coordsize="468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">
                <v:shape id="Picture 918" o:spid="_x0000_s1119" type="#_x0000_t75" style="position:absolute;left:1065;top:10758;width:46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mkLCAAAA2wAAAA8AAABkcnMvZG93bnJldi54bWxEj0+LwjAUxO/CfofwhL1pagWRrlFUWNy9&#10;+aeCx0fzti02L6GJtvvtjSB4HGbmN8xi1ZtG3Kn1tWUFk3ECgriwuuZSQX76Hs1B+ICssbFMCv7J&#10;w2r5MVhgpm3HB7ofQykihH2GCqoQXCalLyoy6MfWEUfvz7YGQ5RtKXWLXYSbRqZJMpMGa44LFTra&#10;VlRcjzejwF2nl4kPv/mFdrzfurQ702at1OewX3+BCNSHd/jV/tEK0i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JpCwgAAANsAAAAPAAAAAAAAAAAAAAAAAJ8C&#10;AABkcnMvZG93bnJldi54bWxQSwUGAAAAAAQABAD3AAAAjgMAAAAA&#10;" stroked="t">
                  <v:imagedata r:id="rId47" o:title=""/>
                </v:shape>
                <v:shape id="Text Box 919" o:spid="_x0000_s1120" type="#_x0000_t202" style="position:absolute;left:1077;top:1335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4C766C" w:rsidRDefault="004C766C" w:rsidP="004C766C">
                        <w:pPr>
                          <w:jc w:val="both"/>
                          <w:rPr>
                            <w:sz w:val="20"/>
                          </w:rPr>
                        </w:pPr>
                        <w:r>
                          <w:rPr>
                            <w:sz w:val="20"/>
                          </w:rPr>
                          <w:t>Fig. 3-5</w:t>
                        </w:r>
                      </w:p>
                    </w:txbxContent>
                  </v:textbox>
                </v:shape>
                <w10:anchorlock/>
              </v:group>
            </w:pict>
          </mc:Fallback>
        </mc:AlternateContent>
      </w:r>
      <w:r w:rsidR="0050419A">
        <w:rPr>
          <w:noProof/>
          <w:sz w:val="20"/>
        </w:rPr>
        <mc:AlternateContent>
          <mc:Choice Requires="wpg">
            <w:drawing>
              <wp:anchor distT="0" distB="0" distL="114300" distR="114300" simplePos="0" relativeHeight="251650048" behindDoc="0" locked="1" layoutInCell="1" allowOverlap="1" wp14:anchorId="62635DF3" wp14:editId="19180FAB">
                <wp:simplePos x="0" y="0"/>
                <wp:positionH relativeFrom="column">
                  <wp:posOffset>-3241675</wp:posOffset>
                </wp:positionH>
                <wp:positionV relativeFrom="paragraph">
                  <wp:posOffset>-18415</wp:posOffset>
                </wp:positionV>
                <wp:extent cx="2971800" cy="1825625"/>
                <wp:effectExtent l="19050" t="19050" r="19050" b="22225"/>
                <wp:wrapNone/>
                <wp:docPr id="26"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5625"/>
                          <a:chOff x="1071" y="7581"/>
                          <a:chExt cx="4683" cy="2875"/>
                        </a:xfrm>
                      </wpg:grpSpPr>
                      <pic:pic xmlns:pic="http://schemas.openxmlformats.org/drawingml/2006/picture">
                        <pic:nvPicPr>
                          <pic:cNvPr id="27" name="Picture 91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071" y="7581"/>
                            <a:ext cx="4683" cy="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Text Box 916"/>
                        <wps:cNvSpPr txBox="1">
                          <a:spLocks noChangeArrowheads="1"/>
                        </wps:cNvSpPr>
                        <wps:spPr bwMode="auto">
                          <a:xfrm>
                            <a:off x="1095" y="10181"/>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both"/>
                                <w:rPr>
                                  <w:sz w:val="20"/>
                                </w:rPr>
                              </w:pPr>
                              <w:r>
                                <w:rPr>
                                  <w:sz w:val="20"/>
                                </w:rPr>
                                <w:t>Fig. 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132" style="position:absolute;left:0;text-align:left;margin-left:-255.25pt;margin-top:-1.45pt;width:234pt;height:143.75pt;z-index:251650048" coordorigin="1071,7581" coordsize="4683,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">
                <v:shape id="Picture 915" o:spid="_x0000_s1133" type="#_x0000_t75" style="position:absolute;left:1071;top:7581;width:4683;height: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JFmXFAAAA2wAAAA8AAABkcnMvZG93bnJldi54bWxEj0FrwkAUhO8F/8PyBG91YxAjqauIUFoo&#10;iE0F6e01+5oEs2/D7tak/npXKPQ4zMw3zGozmFZcyPnGsoLZNAFBXFrdcKXg+PH8uAThA7LG1jIp&#10;+CUPm/XoYYW5tj2/06UIlYgQ9jkqqEPocil9WZNBP7UdcfS+rTMYonSV1A77CDetTJNkIQ02HBdq&#10;7GhXU3kufoyCfTt3b/1hefrErOquheOvNHtRajIetk8gAg3hP/zXftUK0gzuX+IP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RZlxQAAANsAAAAPAAAAAAAAAAAAAAAA&#10;AJ8CAABkcnMvZG93bnJldi54bWxQSwUGAAAAAAQABAD3AAAAkQMAAAAA&#10;" stroked="t">
                  <v:imagedata r:id="rId49" o:title=""/>
                </v:shape>
                <v:shape id="Text Box 916" o:spid="_x0000_s1134" type="#_x0000_t202" style="position:absolute;left:1095;top:10181;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0B516E" w:rsidRDefault="000B516E">
                        <w:pPr>
                          <w:jc w:val="both"/>
                          <w:rPr>
                            <w:sz w:val="20"/>
                          </w:rPr>
                        </w:pPr>
                        <w:r>
                          <w:rPr>
                            <w:sz w:val="20"/>
                          </w:rPr>
                          <w:t>Fig. 3-4</w:t>
                        </w:r>
                      </w:p>
                    </w:txbxContent>
                  </v:textbox>
                </v:shape>
                <w10:anchorlock/>
              </v:group>
            </w:pict>
          </mc:Fallback>
        </mc:AlternateContent>
      </w:r>
      <w:r w:rsidR="0050419A">
        <w:rPr>
          <w:noProof/>
        </w:rPr>
        <mc:AlternateContent>
          <mc:Choice Requires="wps">
            <w:drawing>
              <wp:anchor distT="0" distB="0" distL="114300" distR="114300" simplePos="0" relativeHeight="251646976" behindDoc="0" locked="0" layoutInCell="1" allowOverlap="1" wp14:anchorId="43FF9179" wp14:editId="3E7C9DDB">
                <wp:simplePos x="0" y="0"/>
                <wp:positionH relativeFrom="column">
                  <wp:posOffset>-3136900</wp:posOffset>
                </wp:positionH>
                <wp:positionV relativeFrom="paragraph">
                  <wp:posOffset>171450</wp:posOffset>
                </wp:positionV>
                <wp:extent cx="1306195" cy="238125"/>
                <wp:effectExtent l="0" t="0" r="1905" b="0"/>
                <wp:wrapNone/>
                <wp:docPr id="2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rPr>
                                <w:rFonts w:ascii="Arial" w:hAnsi="Arial"/>
                                <w:b/>
                                <w:color w:val="FFFFFF"/>
                                <w:sz w:val="20"/>
                              </w:rPr>
                            </w:pPr>
                            <w:r>
                              <w:rPr>
                                <w:rFonts w:ascii="Arial" w:hAnsi="Arial"/>
                                <w:b/>
                                <w:color w:val="FFFFFF"/>
                                <w:sz w:val="20"/>
                              </w:rPr>
                              <w:t>RH Rear Molding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24" type="#_x0000_t202" style="position:absolute;left:0;text-align:left;margin-left:-247pt;margin-top:13.5pt;width:102.8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L1ug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" filled="f" stroked="f">
                <v:textbox>
                  <w:txbxContent>
                    <w:p w:rsidR="000B516E" w:rsidRDefault="000B516E">
                      <w:pPr>
                        <w:rPr>
                          <w:rFonts w:ascii="Arial" w:hAnsi="Arial"/>
                          <w:b/>
                          <w:color w:val="FFFFFF"/>
                          <w:sz w:val="20"/>
                        </w:rPr>
                      </w:pPr>
                      <w:r>
                        <w:rPr>
                          <w:rFonts w:ascii="Arial" w:hAnsi="Arial"/>
                          <w:b/>
                          <w:color w:val="FFFFFF"/>
                          <w:sz w:val="20"/>
                        </w:rPr>
                        <w:t>RH Rear Molding</w:t>
                      </w:r>
                    </w:p>
                  </w:txbxContent>
                </v:textbox>
              </v:shape>
            </w:pict>
          </mc:Fallback>
        </mc:AlternateContent>
      </w:r>
      <w:r>
        <w:t>Repeat Steps 3(</w:t>
      </w:r>
      <w:r w:rsidR="005361A8">
        <w:t>a</w:t>
      </w:r>
      <w:r>
        <w:t>)</w:t>
      </w:r>
      <w:r w:rsidR="005361A8">
        <w:t xml:space="preserve"> </w:t>
      </w:r>
      <w:r>
        <w:t>through</w:t>
      </w:r>
      <w:r w:rsidR="005361A8">
        <w:t xml:space="preserve"> 3</w:t>
      </w:r>
      <w:r>
        <w:t>(d)</w:t>
      </w:r>
      <w:r w:rsidR="005361A8">
        <w:t xml:space="preserve"> for the RH rear door molding </w:t>
      </w:r>
      <w:r w:rsidR="00002B1B">
        <w:t xml:space="preserve">placing the front edge of the molding </w:t>
      </w:r>
      <w:r w:rsidR="00135B00">
        <w:rPr>
          <w:b/>
        </w:rPr>
        <w:t>3</w:t>
      </w:r>
      <w:r w:rsidR="00DD3193">
        <w:rPr>
          <w:b/>
        </w:rPr>
        <w:t>.0</w:t>
      </w:r>
      <w:r w:rsidR="00002B1B" w:rsidRPr="001C784C">
        <w:rPr>
          <w:b/>
        </w:rPr>
        <w:t xml:space="preserve"> mm</w:t>
      </w:r>
      <w:r w:rsidR="00002B1B">
        <w:t xml:space="preserve"> from the door edge </w:t>
      </w:r>
      <w:r w:rsidR="005361A8">
        <w:t>as shown in Fig. 3-3 and Fig. 3-4.</w:t>
      </w:r>
    </w:p>
    <w:p w:rsidR="005361A8" w:rsidRDefault="004C766C" w:rsidP="00F25B79">
      <w:pPr>
        <w:pStyle w:val="ProcLevel2"/>
        <w:numPr>
          <w:ilvl w:val="0"/>
          <w:numId w:val="0"/>
        </w:numPr>
        <w:spacing w:line="240" w:lineRule="auto"/>
        <w:ind w:left="360"/>
      </w:pPr>
      <w:r>
        <w:rPr>
          <w:noProof/>
        </w:rPr>
        <w:drawing>
          <wp:anchor distT="0" distB="0" distL="114300" distR="114300" simplePos="0" relativeHeight="251726848" behindDoc="0" locked="1" layoutInCell="1" allowOverlap="1" wp14:anchorId="4F76475A" wp14:editId="079C1613">
            <wp:simplePos x="0" y="0"/>
            <wp:positionH relativeFrom="column">
              <wp:posOffset>-15875</wp:posOffset>
            </wp:positionH>
            <wp:positionV relativeFrom="paragraph">
              <wp:posOffset>-22225</wp:posOffset>
            </wp:positionV>
            <wp:extent cx="228600" cy="228600"/>
            <wp:effectExtent l="0" t="0" r="0" b="0"/>
            <wp:wrapNone/>
            <wp:docPr id="33" name="Picture 3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w:t>
      </w:r>
      <w:r>
        <w:t>To</w:t>
      </w:r>
      <w:r w:rsidR="005361A8">
        <w:t xml:space="preserve"> ensure</w:t>
      </w:r>
      <w:r w:rsidRPr="004C766C">
        <w:t xml:space="preserve"> </w:t>
      </w:r>
      <w:r>
        <w:t>vertical</w:t>
      </w:r>
      <w:r w:rsidR="005361A8">
        <w:t xml:space="preserve"> </w:t>
      </w:r>
      <w:r>
        <w:t xml:space="preserve">alignment </w:t>
      </w:r>
      <w:r w:rsidR="005361A8">
        <w:t>where the rear and front molding meet between the doors</w:t>
      </w:r>
      <w:r>
        <w:t>,</w:t>
      </w:r>
      <w:r w:rsidR="005361A8">
        <w:t xml:space="preserve"> hold a plastic straight edge against the bottom of the front molding and use it as a guide for the rear molding as shown in Fig. 3-5.</w:t>
      </w:r>
      <w:r w:rsidR="00456CE2">
        <w:t xml:space="preserve"> Tolerance for alignment in the vertical direction of the front and rear molding in relation to each other is 0.0mm +/-1.0mm.</w:t>
      </w:r>
    </w:p>
    <w:p w:rsidR="00DD3193" w:rsidRDefault="00DD3193"/>
    <w:p w:rsidR="00601516" w:rsidRDefault="00601516"/>
    <w:p w:rsidR="00601516" w:rsidRDefault="00601516"/>
    <w:p w:rsidR="00601516" w:rsidRDefault="00601516"/>
    <w:p w:rsidR="00601516" w:rsidRDefault="00601516"/>
    <w:p w:rsidR="00601516" w:rsidRDefault="00601516"/>
    <w:p w:rsidR="00601516" w:rsidRDefault="00601516"/>
    <w:p w:rsidR="005361A8" w:rsidRDefault="005361A8" w:rsidP="00F25B79">
      <w:pPr>
        <w:pStyle w:val="ProcLevel2"/>
        <w:numPr>
          <w:ilvl w:val="0"/>
          <w:numId w:val="0"/>
        </w:numPr>
        <w:ind w:left="360"/>
      </w:pPr>
    </w:p>
    <w:p w:rsidR="005361A8" w:rsidRDefault="00F201C1" w:rsidP="00F25B79">
      <w:pPr>
        <w:pStyle w:val="ProcLevel2"/>
      </w:pPr>
      <w:r>
        <w:rPr>
          <w:noProof/>
        </w:rPr>
        <mc:AlternateContent>
          <mc:Choice Requires="wpg">
            <w:drawing>
              <wp:anchor distT="0" distB="0" distL="114300" distR="114300" simplePos="0" relativeHeight="251686912" behindDoc="0" locked="1" layoutInCell="1" allowOverlap="1" wp14:anchorId="411A29FB" wp14:editId="23C95D60">
                <wp:simplePos x="0" y="0"/>
                <wp:positionH relativeFrom="column">
                  <wp:posOffset>-3246120</wp:posOffset>
                </wp:positionH>
                <wp:positionV relativeFrom="paragraph">
                  <wp:posOffset>0</wp:posOffset>
                </wp:positionV>
                <wp:extent cx="2962656" cy="1837944"/>
                <wp:effectExtent l="19050" t="19050" r="28575" b="10160"/>
                <wp:wrapNone/>
                <wp:docPr id="947" name="Group 947"/>
                <wp:cNvGraphicFramePr/>
                <a:graphic xmlns:a="http://schemas.openxmlformats.org/drawingml/2006/main">
                  <a:graphicData uri="http://schemas.microsoft.com/office/word/2010/wordprocessingGroup">
                    <wpg:wgp>
                      <wpg:cNvGrpSpPr/>
                      <wpg:grpSpPr>
                        <a:xfrm>
                          <a:off x="0" y="0"/>
                          <a:ext cx="2962656" cy="1837944"/>
                          <a:chOff x="0" y="0"/>
                          <a:chExt cx="2965938" cy="1840524"/>
                        </a:xfrm>
                      </wpg:grpSpPr>
                      <wpg:grpSp>
                        <wpg:cNvPr id="948" name="Group 948"/>
                        <wpg:cNvGrpSpPr/>
                        <wpg:grpSpPr>
                          <a:xfrm>
                            <a:off x="0" y="0"/>
                            <a:ext cx="2965938" cy="1840524"/>
                            <a:chOff x="0" y="0"/>
                            <a:chExt cx="2965938" cy="1840524"/>
                          </a:xfrm>
                        </wpg:grpSpPr>
                        <pic:pic xmlns:pic="http://schemas.openxmlformats.org/drawingml/2006/picture">
                          <pic:nvPicPr>
                            <pic:cNvPr id="949" name="Picture 94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65938" cy="1840524"/>
                            </a:xfrm>
                            <a:prstGeom prst="rect">
                              <a:avLst/>
                            </a:prstGeom>
                            <a:noFill/>
                            <a:ln>
                              <a:solidFill>
                                <a:srgbClr val="000000"/>
                              </a:solidFill>
                            </a:ln>
                          </pic:spPr>
                        </pic:pic>
                        <wps:wsp>
                          <wps:cNvPr id="951" name="Text Box 1233"/>
                          <wps:cNvSpPr txBox="1">
                            <a:spLocks noChangeArrowheads="1"/>
                          </wps:cNvSpPr>
                          <wps:spPr bwMode="auto">
                            <a:xfrm>
                              <a:off x="11765" y="1660895"/>
                              <a:ext cx="431793"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C1" w:rsidRDefault="00F201C1" w:rsidP="00F201C1">
                                <w:pPr>
                                  <w:jc w:val="both"/>
                                  <w:rPr>
                                    <w:sz w:val="20"/>
                                  </w:rPr>
                                </w:pPr>
                                <w:r>
                                  <w:rPr>
                                    <w:sz w:val="20"/>
                                  </w:rPr>
                                  <w:t>Fig. 3-6</w:t>
                                </w:r>
                              </w:p>
                            </w:txbxContent>
                          </wps:txbx>
                          <wps:bodyPr rot="0" vert="horz" wrap="square" lIns="0" tIns="0" rIns="0" bIns="0" anchor="t" anchorCtr="0" upright="1">
                            <a:noAutofit/>
                          </wps:bodyPr>
                        </wps:wsp>
                        <wpg:grpSp>
                          <wpg:cNvPr id="952" name="Group 1411"/>
                          <wpg:cNvGrpSpPr>
                            <a:grpSpLocks/>
                          </wpg:cNvGrpSpPr>
                          <wpg:grpSpPr bwMode="auto">
                            <a:xfrm>
                              <a:off x="656492" y="410308"/>
                              <a:ext cx="1668780" cy="968375"/>
                              <a:chOff x="1960" y="2436"/>
                              <a:chExt cx="2628" cy="1525"/>
                            </a:xfrm>
                          </wpg:grpSpPr>
                          <wpg:grpSp>
                            <wpg:cNvPr id="953" name="Group 1343"/>
                            <wpg:cNvGrpSpPr>
                              <a:grpSpLocks/>
                            </wpg:cNvGrpSpPr>
                            <wpg:grpSpPr bwMode="auto">
                              <a:xfrm>
                                <a:off x="1960" y="2436"/>
                                <a:ext cx="2628" cy="1525"/>
                                <a:chOff x="2006" y="7467"/>
                                <a:chExt cx="2628" cy="1525"/>
                              </a:xfrm>
                            </wpg:grpSpPr>
                            <wps:wsp>
                              <wps:cNvPr id="954" name="Freeform 1344"/>
                              <wps:cNvSpPr>
                                <a:spLocks/>
                              </wps:cNvSpPr>
                              <wps:spPr bwMode="auto">
                                <a:xfrm>
                                  <a:off x="2006" y="7467"/>
                                  <a:ext cx="2628" cy="1525"/>
                                </a:xfrm>
                                <a:custGeom>
                                  <a:avLst/>
                                  <a:gdLst>
                                    <a:gd name="T0" fmla="*/ 40 w 2628"/>
                                    <a:gd name="T1" fmla="*/ 250 h 1525"/>
                                    <a:gd name="T2" fmla="*/ 40 w 2628"/>
                                    <a:gd name="T3" fmla="*/ 474 h 1525"/>
                                    <a:gd name="T4" fmla="*/ 59 w 2628"/>
                                    <a:gd name="T5" fmla="*/ 1447 h 1525"/>
                                    <a:gd name="T6" fmla="*/ 171 w 2628"/>
                                    <a:gd name="T7" fmla="*/ 1503 h 1525"/>
                                    <a:gd name="T8" fmla="*/ 2098 w 2628"/>
                                    <a:gd name="T9" fmla="*/ 1522 h 1525"/>
                                    <a:gd name="T10" fmla="*/ 2378 w 2628"/>
                                    <a:gd name="T11" fmla="*/ 1503 h 1525"/>
                                    <a:gd name="T12" fmla="*/ 2415 w 2628"/>
                                    <a:gd name="T13" fmla="*/ 1447 h 1525"/>
                                    <a:gd name="T14" fmla="*/ 2397 w 2628"/>
                                    <a:gd name="T15" fmla="*/ 1166 h 1525"/>
                                    <a:gd name="T16" fmla="*/ 2228 w 2628"/>
                                    <a:gd name="T17" fmla="*/ 269 h 1525"/>
                                    <a:gd name="T18" fmla="*/ 938 w 2628"/>
                                    <a:gd name="T19" fmla="*/ 250 h 1525"/>
                                    <a:gd name="T20" fmla="*/ 40 w 2628"/>
                                    <a:gd name="T21" fmla="*/ 250 h 1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28" h="1525">
                                      <a:moveTo>
                                        <a:pt x="40" y="250"/>
                                      </a:moveTo>
                                      <a:cubicBezTo>
                                        <a:pt x="0" y="373"/>
                                        <a:pt x="33" y="247"/>
                                        <a:pt x="40" y="474"/>
                                      </a:cubicBezTo>
                                      <a:cubicBezTo>
                                        <a:pt x="51" y="798"/>
                                        <a:pt x="35" y="1123"/>
                                        <a:pt x="59" y="1447"/>
                                      </a:cubicBezTo>
                                      <a:cubicBezTo>
                                        <a:pt x="60" y="1465"/>
                                        <a:pt x="156" y="1503"/>
                                        <a:pt x="171" y="1503"/>
                                      </a:cubicBezTo>
                                      <a:cubicBezTo>
                                        <a:pt x="813" y="1515"/>
                                        <a:pt x="1456" y="1516"/>
                                        <a:pt x="2098" y="1522"/>
                                      </a:cubicBezTo>
                                      <a:cubicBezTo>
                                        <a:pt x="2191" y="1516"/>
                                        <a:pt x="2287" y="1525"/>
                                        <a:pt x="2378" y="1503"/>
                                      </a:cubicBezTo>
                                      <a:cubicBezTo>
                                        <a:pt x="2400" y="1498"/>
                                        <a:pt x="2414" y="1469"/>
                                        <a:pt x="2415" y="1447"/>
                                      </a:cubicBezTo>
                                      <a:cubicBezTo>
                                        <a:pt x="2420" y="1353"/>
                                        <a:pt x="2402" y="1260"/>
                                        <a:pt x="2397" y="1166"/>
                                      </a:cubicBezTo>
                                      <a:cubicBezTo>
                                        <a:pt x="2358" y="371"/>
                                        <a:pt x="2628" y="365"/>
                                        <a:pt x="2228" y="269"/>
                                      </a:cubicBezTo>
                                      <a:cubicBezTo>
                                        <a:pt x="1832" y="0"/>
                                        <a:pt x="2184" y="223"/>
                                        <a:pt x="938" y="250"/>
                                      </a:cubicBezTo>
                                      <a:cubicBezTo>
                                        <a:pt x="157" y="267"/>
                                        <a:pt x="656" y="283"/>
                                        <a:pt x="40" y="25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345"/>
                              <wps:cNvSpPr>
                                <a:spLocks/>
                              </wps:cNvSpPr>
                              <wps:spPr bwMode="auto">
                                <a:xfrm>
                                  <a:off x="2169" y="7873"/>
                                  <a:ext cx="449" cy="393"/>
                                </a:xfrm>
                                <a:custGeom>
                                  <a:avLst/>
                                  <a:gdLst>
                                    <a:gd name="T0" fmla="*/ 0 w 449"/>
                                    <a:gd name="T1" fmla="*/ 393 h 393"/>
                                    <a:gd name="T2" fmla="*/ 38 w 449"/>
                                    <a:gd name="T3" fmla="*/ 356 h 393"/>
                                    <a:gd name="T4" fmla="*/ 56 w 449"/>
                                    <a:gd name="T5" fmla="*/ 299 h 393"/>
                                    <a:gd name="T6" fmla="*/ 262 w 449"/>
                                    <a:gd name="T7" fmla="*/ 150 h 393"/>
                                    <a:gd name="T8" fmla="*/ 449 w 449"/>
                                    <a:gd name="T9" fmla="*/ 0 h 393"/>
                                  </a:gdLst>
                                  <a:ahLst/>
                                  <a:cxnLst>
                                    <a:cxn ang="0">
                                      <a:pos x="T0" y="T1"/>
                                    </a:cxn>
                                    <a:cxn ang="0">
                                      <a:pos x="T2" y="T3"/>
                                    </a:cxn>
                                    <a:cxn ang="0">
                                      <a:pos x="T4" y="T5"/>
                                    </a:cxn>
                                    <a:cxn ang="0">
                                      <a:pos x="T6" y="T7"/>
                                    </a:cxn>
                                    <a:cxn ang="0">
                                      <a:pos x="T8" y="T9"/>
                                    </a:cxn>
                                  </a:cxnLst>
                                  <a:rect l="0" t="0" r="r" b="b"/>
                                  <a:pathLst>
                                    <a:path w="449" h="393">
                                      <a:moveTo>
                                        <a:pt x="0" y="393"/>
                                      </a:moveTo>
                                      <a:cubicBezTo>
                                        <a:pt x="13" y="381"/>
                                        <a:pt x="29" y="371"/>
                                        <a:pt x="38" y="356"/>
                                      </a:cubicBezTo>
                                      <a:cubicBezTo>
                                        <a:pt x="48" y="339"/>
                                        <a:pt x="42" y="313"/>
                                        <a:pt x="56" y="299"/>
                                      </a:cubicBezTo>
                                      <a:cubicBezTo>
                                        <a:pt x="96" y="259"/>
                                        <a:pt x="212" y="194"/>
                                        <a:pt x="262" y="150"/>
                                      </a:cubicBezTo>
                                      <a:cubicBezTo>
                                        <a:pt x="319" y="101"/>
                                        <a:pt x="367" y="0"/>
                                        <a:pt x="44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346"/>
                              <wps:cNvSpPr>
                                <a:spLocks/>
                              </wps:cNvSpPr>
                              <wps:spPr bwMode="auto">
                                <a:xfrm>
                                  <a:off x="2338" y="7873"/>
                                  <a:ext cx="748" cy="748"/>
                                </a:xfrm>
                                <a:custGeom>
                                  <a:avLst/>
                                  <a:gdLst>
                                    <a:gd name="T0" fmla="*/ 0 w 748"/>
                                    <a:gd name="T1" fmla="*/ 748 h 748"/>
                                    <a:gd name="T2" fmla="*/ 131 w 748"/>
                                    <a:gd name="T3" fmla="*/ 636 h 748"/>
                                    <a:gd name="T4" fmla="*/ 261 w 748"/>
                                    <a:gd name="T5" fmla="*/ 449 h 748"/>
                                    <a:gd name="T6" fmla="*/ 318 w 748"/>
                                    <a:gd name="T7" fmla="*/ 412 h 748"/>
                                    <a:gd name="T8" fmla="*/ 448 w 748"/>
                                    <a:gd name="T9" fmla="*/ 299 h 748"/>
                                    <a:gd name="T10" fmla="*/ 561 w 748"/>
                                    <a:gd name="T11" fmla="*/ 94 h 748"/>
                                    <a:gd name="T12" fmla="*/ 748 w 748"/>
                                    <a:gd name="T13" fmla="*/ 0 h 748"/>
                                  </a:gdLst>
                                  <a:ahLst/>
                                  <a:cxnLst>
                                    <a:cxn ang="0">
                                      <a:pos x="T0" y="T1"/>
                                    </a:cxn>
                                    <a:cxn ang="0">
                                      <a:pos x="T2" y="T3"/>
                                    </a:cxn>
                                    <a:cxn ang="0">
                                      <a:pos x="T4" y="T5"/>
                                    </a:cxn>
                                    <a:cxn ang="0">
                                      <a:pos x="T6" y="T7"/>
                                    </a:cxn>
                                    <a:cxn ang="0">
                                      <a:pos x="T8" y="T9"/>
                                    </a:cxn>
                                    <a:cxn ang="0">
                                      <a:pos x="T10" y="T11"/>
                                    </a:cxn>
                                    <a:cxn ang="0">
                                      <a:pos x="T12" y="T13"/>
                                    </a:cxn>
                                  </a:cxnLst>
                                  <a:rect l="0" t="0" r="r" b="b"/>
                                  <a:pathLst>
                                    <a:path w="748" h="748">
                                      <a:moveTo>
                                        <a:pt x="0" y="748"/>
                                      </a:moveTo>
                                      <a:cubicBezTo>
                                        <a:pt x="27" y="663"/>
                                        <a:pt x="50" y="663"/>
                                        <a:pt x="131" y="636"/>
                                      </a:cubicBezTo>
                                      <a:cubicBezTo>
                                        <a:pt x="168" y="580"/>
                                        <a:pt x="215" y="495"/>
                                        <a:pt x="261" y="449"/>
                                      </a:cubicBezTo>
                                      <a:cubicBezTo>
                                        <a:pt x="277" y="433"/>
                                        <a:pt x="300" y="426"/>
                                        <a:pt x="318" y="412"/>
                                      </a:cubicBezTo>
                                      <a:cubicBezTo>
                                        <a:pt x="362" y="377"/>
                                        <a:pt x="408" y="340"/>
                                        <a:pt x="448" y="299"/>
                                      </a:cubicBezTo>
                                      <a:cubicBezTo>
                                        <a:pt x="469" y="238"/>
                                        <a:pt x="492" y="128"/>
                                        <a:pt x="561" y="94"/>
                                      </a:cubicBezTo>
                                      <a:cubicBezTo>
                                        <a:pt x="646" y="52"/>
                                        <a:pt x="683" y="65"/>
                                        <a:pt x="7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347"/>
                              <wps:cNvSpPr>
                                <a:spLocks/>
                              </wps:cNvSpPr>
                              <wps:spPr bwMode="auto">
                                <a:xfrm>
                                  <a:off x="2749" y="7855"/>
                                  <a:ext cx="860" cy="935"/>
                                </a:xfrm>
                                <a:custGeom>
                                  <a:avLst/>
                                  <a:gdLst>
                                    <a:gd name="T0" fmla="*/ 0 w 860"/>
                                    <a:gd name="T1" fmla="*/ 935 h 935"/>
                                    <a:gd name="T2" fmla="*/ 206 w 860"/>
                                    <a:gd name="T3" fmla="*/ 766 h 935"/>
                                    <a:gd name="T4" fmla="*/ 281 w 860"/>
                                    <a:gd name="T5" fmla="*/ 635 h 935"/>
                                    <a:gd name="T6" fmla="*/ 337 w 860"/>
                                    <a:gd name="T7" fmla="*/ 598 h 935"/>
                                    <a:gd name="T8" fmla="*/ 524 w 860"/>
                                    <a:gd name="T9" fmla="*/ 430 h 935"/>
                                    <a:gd name="T10" fmla="*/ 617 w 860"/>
                                    <a:gd name="T11" fmla="*/ 243 h 935"/>
                                    <a:gd name="T12" fmla="*/ 860 w 860"/>
                                    <a:gd name="T13" fmla="*/ 0 h 935"/>
                                  </a:gdLst>
                                  <a:ahLst/>
                                  <a:cxnLst>
                                    <a:cxn ang="0">
                                      <a:pos x="T0" y="T1"/>
                                    </a:cxn>
                                    <a:cxn ang="0">
                                      <a:pos x="T2" y="T3"/>
                                    </a:cxn>
                                    <a:cxn ang="0">
                                      <a:pos x="T4" y="T5"/>
                                    </a:cxn>
                                    <a:cxn ang="0">
                                      <a:pos x="T6" y="T7"/>
                                    </a:cxn>
                                    <a:cxn ang="0">
                                      <a:pos x="T8" y="T9"/>
                                    </a:cxn>
                                    <a:cxn ang="0">
                                      <a:pos x="T10" y="T11"/>
                                    </a:cxn>
                                    <a:cxn ang="0">
                                      <a:pos x="T12" y="T13"/>
                                    </a:cxn>
                                  </a:cxnLst>
                                  <a:rect l="0" t="0" r="r" b="b"/>
                                  <a:pathLst>
                                    <a:path w="860" h="935">
                                      <a:moveTo>
                                        <a:pt x="0" y="935"/>
                                      </a:moveTo>
                                      <a:cubicBezTo>
                                        <a:pt x="68" y="867"/>
                                        <a:pt x="129" y="824"/>
                                        <a:pt x="206" y="766"/>
                                      </a:cubicBezTo>
                                      <a:cubicBezTo>
                                        <a:pt x="234" y="724"/>
                                        <a:pt x="249" y="674"/>
                                        <a:pt x="281" y="635"/>
                                      </a:cubicBezTo>
                                      <a:cubicBezTo>
                                        <a:pt x="295" y="618"/>
                                        <a:pt x="320" y="613"/>
                                        <a:pt x="337" y="598"/>
                                      </a:cubicBezTo>
                                      <a:cubicBezTo>
                                        <a:pt x="408" y="536"/>
                                        <a:pt x="448" y="480"/>
                                        <a:pt x="524" y="430"/>
                                      </a:cubicBezTo>
                                      <a:cubicBezTo>
                                        <a:pt x="565" y="368"/>
                                        <a:pt x="570" y="302"/>
                                        <a:pt x="617" y="243"/>
                                      </a:cubicBezTo>
                                      <a:cubicBezTo>
                                        <a:pt x="691" y="150"/>
                                        <a:pt x="776" y="84"/>
                                        <a:pt x="8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348"/>
                              <wps:cNvSpPr>
                                <a:spLocks/>
                              </wps:cNvSpPr>
                              <wps:spPr bwMode="auto">
                                <a:xfrm>
                                  <a:off x="3315" y="7841"/>
                                  <a:ext cx="860" cy="935"/>
                                </a:xfrm>
                                <a:custGeom>
                                  <a:avLst/>
                                  <a:gdLst>
                                    <a:gd name="T0" fmla="*/ 0 w 860"/>
                                    <a:gd name="T1" fmla="*/ 935 h 935"/>
                                    <a:gd name="T2" fmla="*/ 206 w 860"/>
                                    <a:gd name="T3" fmla="*/ 766 h 935"/>
                                    <a:gd name="T4" fmla="*/ 281 w 860"/>
                                    <a:gd name="T5" fmla="*/ 635 h 935"/>
                                    <a:gd name="T6" fmla="*/ 337 w 860"/>
                                    <a:gd name="T7" fmla="*/ 598 h 935"/>
                                    <a:gd name="T8" fmla="*/ 524 w 860"/>
                                    <a:gd name="T9" fmla="*/ 430 h 935"/>
                                    <a:gd name="T10" fmla="*/ 617 w 860"/>
                                    <a:gd name="T11" fmla="*/ 243 h 935"/>
                                    <a:gd name="T12" fmla="*/ 860 w 860"/>
                                    <a:gd name="T13" fmla="*/ 0 h 935"/>
                                  </a:gdLst>
                                  <a:ahLst/>
                                  <a:cxnLst>
                                    <a:cxn ang="0">
                                      <a:pos x="T0" y="T1"/>
                                    </a:cxn>
                                    <a:cxn ang="0">
                                      <a:pos x="T2" y="T3"/>
                                    </a:cxn>
                                    <a:cxn ang="0">
                                      <a:pos x="T4" y="T5"/>
                                    </a:cxn>
                                    <a:cxn ang="0">
                                      <a:pos x="T6" y="T7"/>
                                    </a:cxn>
                                    <a:cxn ang="0">
                                      <a:pos x="T8" y="T9"/>
                                    </a:cxn>
                                    <a:cxn ang="0">
                                      <a:pos x="T10" y="T11"/>
                                    </a:cxn>
                                    <a:cxn ang="0">
                                      <a:pos x="T12" y="T13"/>
                                    </a:cxn>
                                  </a:cxnLst>
                                  <a:rect l="0" t="0" r="r" b="b"/>
                                  <a:pathLst>
                                    <a:path w="860" h="935">
                                      <a:moveTo>
                                        <a:pt x="0" y="935"/>
                                      </a:moveTo>
                                      <a:cubicBezTo>
                                        <a:pt x="68" y="867"/>
                                        <a:pt x="129" y="824"/>
                                        <a:pt x="206" y="766"/>
                                      </a:cubicBezTo>
                                      <a:cubicBezTo>
                                        <a:pt x="234" y="724"/>
                                        <a:pt x="249" y="674"/>
                                        <a:pt x="281" y="635"/>
                                      </a:cubicBezTo>
                                      <a:cubicBezTo>
                                        <a:pt x="295" y="618"/>
                                        <a:pt x="320" y="613"/>
                                        <a:pt x="337" y="598"/>
                                      </a:cubicBezTo>
                                      <a:cubicBezTo>
                                        <a:pt x="408" y="536"/>
                                        <a:pt x="448" y="480"/>
                                        <a:pt x="524" y="430"/>
                                      </a:cubicBezTo>
                                      <a:cubicBezTo>
                                        <a:pt x="565" y="368"/>
                                        <a:pt x="570" y="302"/>
                                        <a:pt x="617" y="243"/>
                                      </a:cubicBezTo>
                                      <a:cubicBezTo>
                                        <a:pt x="691" y="150"/>
                                        <a:pt x="776" y="84"/>
                                        <a:pt x="8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349"/>
                              <wps:cNvSpPr>
                                <a:spLocks/>
                              </wps:cNvSpPr>
                              <wps:spPr bwMode="auto">
                                <a:xfrm>
                                  <a:off x="3876" y="8402"/>
                                  <a:ext cx="449" cy="393"/>
                                </a:xfrm>
                                <a:custGeom>
                                  <a:avLst/>
                                  <a:gdLst>
                                    <a:gd name="T0" fmla="*/ 0 w 449"/>
                                    <a:gd name="T1" fmla="*/ 393 h 393"/>
                                    <a:gd name="T2" fmla="*/ 38 w 449"/>
                                    <a:gd name="T3" fmla="*/ 356 h 393"/>
                                    <a:gd name="T4" fmla="*/ 56 w 449"/>
                                    <a:gd name="T5" fmla="*/ 299 h 393"/>
                                    <a:gd name="T6" fmla="*/ 262 w 449"/>
                                    <a:gd name="T7" fmla="*/ 150 h 393"/>
                                    <a:gd name="T8" fmla="*/ 449 w 449"/>
                                    <a:gd name="T9" fmla="*/ 0 h 393"/>
                                  </a:gdLst>
                                  <a:ahLst/>
                                  <a:cxnLst>
                                    <a:cxn ang="0">
                                      <a:pos x="T0" y="T1"/>
                                    </a:cxn>
                                    <a:cxn ang="0">
                                      <a:pos x="T2" y="T3"/>
                                    </a:cxn>
                                    <a:cxn ang="0">
                                      <a:pos x="T4" y="T5"/>
                                    </a:cxn>
                                    <a:cxn ang="0">
                                      <a:pos x="T6" y="T7"/>
                                    </a:cxn>
                                    <a:cxn ang="0">
                                      <a:pos x="T8" y="T9"/>
                                    </a:cxn>
                                  </a:cxnLst>
                                  <a:rect l="0" t="0" r="r" b="b"/>
                                  <a:pathLst>
                                    <a:path w="449" h="393">
                                      <a:moveTo>
                                        <a:pt x="0" y="393"/>
                                      </a:moveTo>
                                      <a:cubicBezTo>
                                        <a:pt x="13" y="381"/>
                                        <a:pt x="29" y="371"/>
                                        <a:pt x="38" y="356"/>
                                      </a:cubicBezTo>
                                      <a:cubicBezTo>
                                        <a:pt x="48" y="339"/>
                                        <a:pt x="42" y="313"/>
                                        <a:pt x="56" y="299"/>
                                      </a:cubicBezTo>
                                      <a:cubicBezTo>
                                        <a:pt x="96" y="259"/>
                                        <a:pt x="212" y="194"/>
                                        <a:pt x="262" y="150"/>
                                      </a:cubicBezTo>
                                      <a:cubicBezTo>
                                        <a:pt x="319" y="101"/>
                                        <a:pt x="367" y="0"/>
                                        <a:pt x="44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 name="Line 1350"/>
                            <wps:cNvCnPr/>
                            <wps:spPr bwMode="auto">
                              <a:xfrm>
                                <a:off x="2147" y="3745"/>
                                <a:ext cx="74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769" name="Group 109"/>
                        <wpg:cNvGrpSpPr>
                          <a:grpSpLocks/>
                        </wpg:cNvGrpSpPr>
                        <wpg:grpSpPr bwMode="auto">
                          <a:xfrm>
                            <a:off x="36048" y="36928"/>
                            <a:ext cx="1026160" cy="247650"/>
                            <a:chOff x="3441" y="1986"/>
                            <a:chExt cx="1616" cy="390"/>
                          </a:xfrm>
                        </wpg:grpSpPr>
                        <wps:wsp>
                          <wps:cNvPr id="772" name="Rectangle 110"/>
                          <wps:cNvSpPr>
                            <a:spLocks noChangeArrowheads="1"/>
                          </wps:cNvSpPr>
                          <wps:spPr bwMode="auto">
                            <a:xfrm>
                              <a:off x="3899" y="2047"/>
                              <a:ext cx="1158"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01C1" w:rsidRPr="003205FE" w:rsidRDefault="00F201C1" w:rsidP="00F201C1">
                                <w:pPr>
                                  <w:rPr>
                                    <w:rStyle w:val="TextCalloutChar"/>
                                  </w:rPr>
                                </w:pPr>
                                <w:r w:rsidRPr="003205FE">
                                  <w:rPr>
                                    <w:rStyle w:val="TextCalloutChar"/>
                                  </w:rPr>
                                  <w:t>Hand Roller</w:t>
                                </w:r>
                              </w:p>
                            </w:txbxContent>
                          </wps:txbx>
                          <wps:bodyPr rot="0" vert="horz" wrap="square" lIns="0" tIns="0" rIns="0" bIns="0" anchor="t" anchorCtr="0" upright="1">
                            <a:noAutofit/>
                          </wps:bodyPr>
                        </wps:wsp>
                        <pic:pic xmlns:pic="http://schemas.openxmlformats.org/drawingml/2006/picture">
                          <pic:nvPicPr>
                            <pic:cNvPr id="773" name="Picture 11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1" y="198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947" o:spid="_x0000_s1125" style="position:absolute;left:0;text-align:left;margin-left:-255.6pt;margin-top:0;width:233.3pt;height:144.7pt;z-index:251686912;mso-width-relative:margin;mso-height-relative:margin" coordsize="29659,1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">
                <v:group id="Group 948" o:spid="_x0000_s1126" style="position:absolute;width:29659;height:18405" coordsize="29659,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Picture 949" o:spid="_x0000_s1127" type="#_x0000_t75" style="position:absolute;width:29659;height:18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byjEAAAA3AAAAA8AAABkcnMvZG93bnJldi54bWxEj81qwzAQhO+FvIPYQC8lkZKWEjuRTRIo&#10;lPZU5+e8WBvbxFoZS4ndt68KhR6HmfmG2eSjbcWdet841rCYKxDEpTMNVxqOh7fZCoQPyAZbx6Th&#10;mzzk2eRhg6lxA3/RvQiViBD2KWqoQ+hSKX1Zk0U/dx1x9C6utxii7Ctpehwi3LZyqdSrtNhwXKix&#10;o31N5bW4WQ1y/3zjp093+miTQQ0WR3Xe7rR+nI7bNYhAY/gP/7XfjYbkJYHfM/EI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FbyjEAAAA3AAAAA8AAAAAAAAAAAAAAAAA&#10;nwIAAGRycy9kb3ducmV2LnhtbFBLBQYAAAAABAAEAPcAAACQAwAAAAA=&#10;" stroked="t">
                    <v:imagedata r:id="rId51" o:title=""/>
                    <v:path arrowok="t"/>
                  </v:shape>
                  <v:shape id="Text Box 1233" o:spid="_x0000_s1128" type="#_x0000_t202" style="position:absolute;left:117;top:16608;width:431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lvsUA&#10;AADcAAAADwAAAGRycy9kb3ducmV2LnhtbESPzYvCMBTE7wv+D+EJe1nWVEHRrlH8WMHDevADz4/m&#10;2Rabl5JEW/97Iwh7HGbmN8x03ppK3Mn50rKCfi8BQZxZXXKu4HTcfI9B+ICssbJMCh7kYT7rfEwx&#10;1bbhPd0PIRcRwj5FBUUIdSqlzwoy6Hu2Jo7exTqDIUqXS+2wiXBTyUGSjKTBkuNCgTWtCsquh5tR&#10;MFq7W7Pn1df69PuHuzofnJePs1Kf3XbxAyJQG/7D7/ZWK5gM+/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mW+xQAAANwAAAAPAAAAAAAAAAAAAAAAAJgCAABkcnMv&#10;ZG93bnJldi54bWxQSwUGAAAAAAQABAD1AAAAigMAAAAA&#10;" stroked="f">
                    <v:textbox inset="0,0,0,0">
                      <w:txbxContent>
                        <w:p w:rsidR="00F201C1" w:rsidRDefault="00F201C1" w:rsidP="00F201C1">
                          <w:pPr>
                            <w:jc w:val="both"/>
                            <w:rPr>
                              <w:sz w:val="20"/>
                            </w:rPr>
                          </w:pPr>
                          <w:r>
                            <w:rPr>
                              <w:sz w:val="20"/>
                            </w:rPr>
                            <w:t>Fig. 3-6</w:t>
                          </w:r>
                        </w:p>
                      </w:txbxContent>
                    </v:textbox>
                  </v:shape>
                  <v:group id="Group 1411" o:spid="_x0000_s1129" style="position:absolute;left:6564;top:4103;width:16688;height:9683" coordorigin="1960,2436" coordsize="2628,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 1343" o:spid="_x0000_s1130" style="position:absolute;left:1960;top:2436;width:2628;height:1525" coordorigin="2006,7467" coordsize="2628,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344" o:spid="_x0000_s1131" style="position:absolute;left:2006;top:7467;width:2628;height:1525;visibility:visible;mso-wrap-style:square;v-text-anchor:top" coordsize="2628,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J8YA&#10;AADcAAAADwAAAGRycy9kb3ducmV2LnhtbESPQWvCQBSE70L/w/IK3nTTUqWmrlKkBS+CSXvx9sg+&#10;k2D2bdxdk+ivdwsFj8PMfMMs14NpREfO15YVvEwTEMSF1TWXCn5/vifvIHxA1thYJgVX8rBePY2W&#10;mGrbc0ZdHkoRIexTVFCF0KZS+qIig35qW+LoHa0zGKJ0pdQO+wg3jXxNkrk0WHNcqLClTUXFKb8Y&#10;BYf+spu5r8X5tpkf+jrr9nl23is1fh4+P0AEGsIj/N/eagWL2Rv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e+J8YAAADcAAAADwAAAAAAAAAAAAAAAACYAgAAZHJz&#10;L2Rvd25yZXYueG1sUEsFBgAAAAAEAAQA9QAAAIsDAAAAAA==&#10;" path="m40,250c,373,33,247,40,474v11,324,-5,649,19,973c60,1465,156,1503,171,1503v642,12,1285,13,1927,19c2191,1516,2287,1525,2378,1503v22,-5,36,-34,37,-56c2420,1353,2402,1260,2397,1166,2358,371,2628,365,2228,269,1832,,2184,223,938,250v-781,17,-282,33,-898,xe" filled="f">
                        <v:path arrowok="t" o:connecttype="custom" o:connectlocs="40,250;40,474;59,1447;171,1503;2098,1522;2378,1503;2415,1447;2397,1166;2228,269;938,250;40,250" o:connectangles="0,0,0,0,0,0,0,0,0,0,0"/>
                      </v:shape>
                      <v:shape id="Freeform 1345" o:spid="_x0000_s1132" style="position:absolute;left:2169;top:7873;width:449;height:393;visibility:visible;mso-wrap-style:square;v-text-anchor:top" coordsize="44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DR8UA&#10;AADcAAAADwAAAGRycy9kb3ducmV2LnhtbESP3WrCQBSE7wu+w3KE3ulGwaDRVWyxtKUK/t4fs8ck&#10;mD0bstsY394tCL0cZuYbZrZoTSkaql1hWcGgH4EgTq0uOFNwPHz0xiCcR9ZYWiYFd3KwmHdeZpho&#10;e+MdNXufiQBhl6CC3PsqkdKlORl0fVsRB+9ia4M+yDqTusZbgJtSDqMolgYLDgs5VvSeU3rd/xoF&#10;RbxuPjerw3l82v6ch7tvXr3FrNRrt11OQXhq/X/42f7SCiajE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MNHxQAAANwAAAAPAAAAAAAAAAAAAAAAAJgCAABkcnMv&#10;ZG93bnJldi54bWxQSwUGAAAAAAQABAD1AAAAigMAAAAA&#10;" path="m,393c13,381,29,371,38,356v10,-17,4,-43,18,-57c96,259,212,194,262,150,319,101,367,,449,e" filled="f">
                        <v:path arrowok="t" o:connecttype="custom" o:connectlocs="0,393;38,356;56,299;262,150;449,0" o:connectangles="0,0,0,0,0"/>
                      </v:shape>
                      <v:shape id="Freeform 1346" o:spid="_x0000_s1133" style="position:absolute;left:2338;top:7873;width:748;height:748;visibility:visible;mso-wrap-style:square;v-text-anchor:top" coordsize="74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SmsQA&#10;AADcAAAADwAAAGRycy9kb3ducmV2LnhtbESPT4vCMBTE7wt+h/AEL4umuipajSKC4EVY/56fzbMt&#10;Ni+lydrufnqzIHgcZuY3zHzZmEI8qHK5ZQX9XgSCOLE651TB6bjpTkA4j6yxsEwKfsnBctH6mGOs&#10;bc17ehx8KgKEXYwKMu/LWEqXZGTQ9WxJHLybrQz6IKtU6grrADeFHETRWBrMOSxkWNI6o+R++DEK&#10;dJpfJ/Vu87n+/hqd7V8jt5ehVKrTblYzEJ4a/w6/2lutYDoa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UprEAAAA3AAAAA8AAAAAAAAAAAAAAAAAmAIAAGRycy9k&#10;b3ducmV2LnhtbFBLBQYAAAAABAAEAPUAAACJAwAAAAA=&#10;" path="m,748c27,663,50,663,131,636,168,580,215,495,261,449v16,-16,39,-23,57,-37c362,377,408,340,448,299,469,238,492,128,561,94,646,52,683,65,748,e" filled="f">
                        <v:path arrowok="t" o:connecttype="custom" o:connectlocs="0,748;131,636;261,449;318,412;448,299;561,94;748,0" o:connectangles="0,0,0,0,0,0,0"/>
                      </v:shape>
                      <v:shape id="Freeform 1347" o:spid="_x0000_s1134" style="position:absolute;left:2749;top:7855;width:860;height:935;visibility:visible;mso-wrap-style:square;v-text-anchor:top" coordsize="8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n8UA&#10;AADcAAAADwAAAGRycy9kb3ducmV2LnhtbESP0WoCMRRE3wv+Q7iCL0WzCra6GkWkUh+KUPUDrpvr&#10;ZnFzsySpu/brm0Khj8PMnGGW687W4k4+VI4VjEcZCOLC6YpLBefTbjgDESKyxtoxKXhQgPWq97TE&#10;XLuWP+l+jKVIEA45KjAxNrmUoTBkMYxcQ5y8q/MWY5K+lNpjm+C2lpMse5EWK04LBhvaGipuxy+r&#10;oHx+fJ+m/pbpt8PF7N7b0OH+Q6lBv9ssQETq4n/4r73XCubT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66fxQAAANwAAAAPAAAAAAAAAAAAAAAAAJgCAABkcnMv&#10;ZG93bnJldi54bWxQSwUGAAAAAAQABAD1AAAAigMAAAAA&#10;" path="m,935c68,867,129,824,206,766v28,-42,43,-92,75,-131c295,618,320,613,337,598,408,536,448,480,524,430v41,-62,46,-128,93,-187c691,150,776,84,860,e" filled="f">
                        <v:path arrowok="t" o:connecttype="custom" o:connectlocs="0,935;206,766;281,635;337,598;524,430;617,243;860,0" o:connectangles="0,0,0,0,0,0,0"/>
                      </v:shape>
                      <v:shape id="Freeform 1348" o:spid="_x0000_s1135" style="position:absolute;left:3315;top:7841;width:860;height:935;visibility:visible;mso-wrap-style:square;v-text-anchor:top" coordsize="8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7cMA&#10;AADcAAAADwAAAGRycy9kb3ducmV2LnhtbERP3WrCMBS+F/YO4Qi7kZlu4Nhqo4yh6MUYWPcAx+bY&#10;lDYnJYm2+vTLxWCXH99/sR5tJ67kQ+NYwfM8A0FcOd1wreDnuH16AxEissbOMSm4UYD16mFSYK7d&#10;wAe6lrEWKYRDjgpMjH0uZagMWQxz1xMn7uy8xZigr6X2OKRw28mXLHuVFhtODQZ7+jRUteXFKqhn&#10;t/tx4dtMb75PZrsbwoj7L6Uep+PHEkSkMf6L/9x7reB9kd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67cMAAADcAAAADwAAAAAAAAAAAAAAAACYAgAAZHJzL2Rv&#10;d25yZXYueG1sUEsFBgAAAAAEAAQA9QAAAIgDAAAAAA==&#10;" path="m,935c68,867,129,824,206,766v28,-42,43,-92,75,-131c295,618,320,613,337,598,408,536,448,480,524,430v41,-62,46,-128,93,-187c691,150,776,84,860,e" filled="f">
                        <v:path arrowok="t" o:connecttype="custom" o:connectlocs="0,935;206,766;281,635;337,598;524,430;617,243;860,0" o:connectangles="0,0,0,0,0,0,0"/>
                      </v:shape>
                      <v:shape id="Freeform 1349" o:spid="_x0000_s1136" style="position:absolute;left:3876;top:8402;width:449;height:393;visibility:visible;mso-wrap-style:square;v-text-anchor:top" coordsize="44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JQsUA&#10;AADcAAAADwAAAGRycy9kb3ducmV2LnhtbESPQWvCQBSE7wX/w/IEb3WjYNDUVWxRrFShant/Zp9J&#10;MPs2ZLcx/ntXKHgcZuYbZjpvTSkaql1hWcGgH4EgTq0uOFPwc1y9jkE4j6yxtEwKbuRgPuu8TDHR&#10;9sp7ag4+EwHCLkEFufdVIqVLczLo+rYiDt7Z1gZ9kHUmdY3XADelHEZRLA0WHBZyrOgjp/Ry+DMK&#10;injbrHfL42n8+/11Gu43vHyPWalet128gfDU+mf4v/2pFUxGE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lCxQAAANwAAAAPAAAAAAAAAAAAAAAAAJgCAABkcnMv&#10;ZG93bnJldi54bWxQSwUGAAAAAAQABAD1AAAAigMAAAAA&#10;" path="m,393c13,381,29,371,38,356v10,-17,4,-43,18,-57c96,259,212,194,262,150,319,101,367,,449,e" filled="f">
                        <v:path arrowok="t" o:connecttype="custom" o:connectlocs="0,393;38,356;56,299;262,150;449,0" o:connectangles="0,0,0,0,0"/>
                      </v:shape>
                    </v:group>
                    <v:line id="Line 1350" o:spid="_x0000_s1137" style="position:absolute;visibility:visible;mso-wrap-style:square" from="2147,3745" to="2895,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MIAAADcAAAADwAAAGRycy9kb3ducmV2LnhtbERPz2vCMBS+D/wfwhO8rake3KjGMgZK&#10;LzLmZOe35tlWm5e2iU23v345DHb8+H5v88m0YqTBNZYVLJMUBHFpdcOVgvPH/vEZhPPIGlvLpOCb&#10;HOS72cMWM20Dv9N48pWIIewyVFB732VSurImgy6xHXHkLnYw6CMcKqkHDDHctHKVpmtpsOHYUGNH&#10;rzWVt9PdKEjDz0FeZdGMb8WxD91X+Fz1QanFfHrZgPA0+X/xn7vQCp7WcW0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1MIAAADcAAAADwAAAAAAAAAAAAAA&#10;AAChAgAAZHJzL2Rvd25yZXYueG1sUEsFBgAAAAAEAAQA+QAAAJADAAAAAA==&#10;">
                      <v:stroke startarrow="block" endarrow="block"/>
                    </v:line>
                  </v:group>
                </v:group>
                <v:group id="Group 109" o:spid="_x0000_s1138" style="position:absolute;left:360;top:369;width:10262;height:2476" coordorigin="3441,1986" coordsize="161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110" o:spid="_x0000_s1139" style="position:absolute;left:3899;top:2047;width:115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VcMA&#10;AADcAAAADwAAAGRycy9kb3ducmV2LnhtbESPwWrDMBBE74X8g9hAbo1cE+riRgklwZCrnR563Fob&#10;27G0MpYSO39fFQo9DjPzhtnuZ2vEnUbfOVbwsk5AENdOd9wo+DwXz28gfEDWaByTggd52O8WT1vM&#10;tZu4pHsVGhEh7HNU0IYw5FL6uiWLfu0G4uhd3GgxRDk2Uo84Rbg1Mk2SV2mx47jQ4kCHluq+ulkF&#10;5++sN7IyacnX423TF+VXMc1KrZbzxzuIQHP4D/+1T1pBlq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NVcMAAADcAAAADwAAAAAAAAAAAAAAAACYAgAAZHJzL2Rv&#10;d25yZXYueG1sUEsFBgAAAAAEAAQA9QAAAIgDAAAAAA==&#10;" stroked="f" strokeweight=".25pt">
                    <v:textbox inset="0,0,0,0">
                      <w:txbxContent>
                        <w:p w:rsidR="00F201C1" w:rsidRPr="003205FE" w:rsidRDefault="00F201C1" w:rsidP="00F201C1">
                          <w:pPr>
                            <w:rPr>
                              <w:rStyle w:val="TextCalloutChar"/>
                            </w:rPr>
                          </w:pPr>
                          <w:r w:rsidRPr="003205FE">
                            <w:rPr>
                              <w:rStyle w:val="TextCalloutChar"/>
                            </w:rPr>
                            <w:t>Hand Roller</w:t>
                          </w:r>
                        </w:p>
                      </w:txbxContent>
                    </v:textbox>
                  </v:rect>
                  <v:shape id="Picture 111" o:spid="_x0000_s1140" type="#_x0000_t75" alt="tool" style="position:absolute;left:3441;top:198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HaXEAAAA3AAAAA8AAABkcnMvZG93bnJldi54bWxEj0FrwkAUhO+C/2F5Qm91Y22qpK4ihYAI&#10;Itr2/sy+JtHs27C7jem/d4WCx2FmvmEWq940oiPna8sKJuMEBHFhdc2lgq/P/HkOwgdkjY1lUvBH&#10;HlbL4WCBmbZXPlB3DKWIEPYZKqhCaDMpfVGRQT+2LXH0fqwzGKJ0pdQOrxFuGvmSJG/SYM1xocKW&#10;PioqLsdfo6C7nGi6n6Spy7ev5yKV37tAuVJPo379DiJQHx7h//ZGK5jNpn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HaXEAAAA3AAAAA8AAAAAAAAAAAAAAAAA&#10;nwIAAGRycy9kb3ducmV2LnhtbFBLBQYAAAAABAAEAPcAAACQAwAAAAA=&#10;">
                    <v:imagedata r:id="rId30" o:title="tool"/>
                  </v:shape>
                </v:group>
                <w10:anchorlock/>
              </v:group>
            </w:pict>
          </mc:Fallback>
        </mc:AlternateContent>
      </w:r>
      <w:r w:rsidR="0050419A">
        <w:rPr>
          <w:noProof/>
        </w:rPr>
        <w:drawing>
          <wp:anchor distT="0" distB="0" distL="114300" distR="114300" simplePos="0" relativeHeight="251644928" behindDoc="0" locked="1" layoutInCell="1" allowOverlap="1" wp14:anchorId="7F0FE185" wp14:editId="1F4BAD9E">
            <wp:simplePos x="0" y="0"/>
            <wp:positionH relativeFrom="column">
              <wp:posOffset>-17780</wp:posOffset>
            </wp:positionH>
            <wp:positionV relativeFrom="paragraph">
              <wp:posOffset>-25400</wp:posOffset>
            </wp:positionV>
            <wp:extent cx="228600" cy="228600"/>
            <wp:effectExtent l="0" t="0" r="0" b="0"/>
            <wp:wrapNone/>
            <wp:docPr id="628" name="Picture 62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66C">
        <w:t>Use</w:t>
      </w:r>
      <w:r w:rsidR="00456CE2">
        <w:t xml:space="preserve"> the hand roller and </w:t>
      </w:r>
      <w:r w:rsidR="004C766C">
        <w:t xml:space="preserve">a </w:t>
      </w:r>
      <w:r w:rsidR="00456CE2">
        <w:t xml:space="preserve">clean </w:t>
      </w:r>
      <w:r w:rsidR="00CE2D62">
        <w:t>cloth</w:t>
      </w:r>
      <w:r w:rsidR="004C766C">
        <w:t xml:space="preserve"> to </w:t>
      </w:r>
      <w:r w:rsidR="00456CE2">
        <w:t xml:space="preserve">roll around the perimeter of the parts with firm pressure to ensure complete adhesion of the tape to the door surface. Use the </w:t>
      </w:r>
      <w:r w:rsidR="004C766C">
        <w:t>cloth</w:t>
      </w:r>
      <w:r w:rsidR="00456CE2">
        <w:t xml:space="preserve"> to protect the sheet metal and the </w:t>
      </w:r>
      <w:r w:rsidR="004C766C">
        <w:t xml:space="preserve">body side </w:t>
      </w:r>
      <w:r w:rsidR="00456CE2">
        <w:t>molding</w:t>
      </w:r>
      <w:r w:rsidR="005361A8">
        <w:t xml:space="preserve"> (Fig. 3-6)</w:t>
      </w:r>
      <w:r w:rsidR="004C766C">
        <w:t>.</w:t>
      </w:r>
    </w:p>
    <w:p w:rsidR="0001266D" w:rsidRDefault="0001266D" w:rsidP="00F25B79">
      <w:pPr>
        <w:pStyle w:val="ProcLevel2"/>
      </w:pPr>
      <w:r>
        <w:t>Repeat the entire installation procedure for the other side of the vehicle.</w:t>
      </w:r>
    </w:p>
    <w:p w:rsidR="005361A8" w:rsidRDefault="005361A8" w:rsidP="00F25B79">
      <w:pPr>
        <w:pStyle w:val="ProcLevel2"/>
      </w:pPr>
      <w:r>
        <w:t xml:space="preserve">Remove and discard </w:t>
      </w:r>
      <w:r w:rsidR="0099426B">
        <w:t xml:space="preserve">all </w:t>
      </w:r>
      <w:r w:rsidR="004C766C">
        <w:t xml:space="preserve">of </w:t>
      </w:r>
      <w:r>
        <w:t>the tape strips.</w:t>
      </w:r>
    </w:p>
    <w:p w:rsidR="005361A8" w:rsidRDefault="005361A8" w:rsidP="0001266D">
      <w:pPr>
        <w:pStyle w:val="ProcLevel2"/>
        <w:numPr>
          <w:ilvl w:val="0"/>
          <w:numId w:val="0"/>
        </w:numPr>
        <w:ind w:left="360"/>
      </w:pPr>
    </w:p>
    <w:p w:rsidR="005361A8" w:rsidRDefault="005361A8" w:rsidP="00F25B79">
      <w:pPr>
        <w:spacing w:after="120" w:line="300" w:lineRule="auto"/>
      </w:pPr>
    </w:p>
    <w:p w:rsidR="005361A8" w:rsidRDefault="005361A8">
      <w:pPr>
        <w:sectPr w:rsidR="005361A8">
          <w:type w:val="continuous"/>
          <w:pgSz w:w="12240" w:h="15840"/>
          <w:pgMar w:top="1296" w:right="1008" w:bottom="936" w:left="6120" w:header="576" w:footer="720" w:gutter="0"/>
          <w:cols w:space="0"/>
          <w:docGrid w:linePitch="360"/>
        </w:sectPr>
      </w:pPr>
    </w:p>
    <w:p w:rsidR="005361A8" w:rsidRDefault="005361A8">
      <w:pPr>
        <w:pStyle w:val="CheckListTitle"/>
      </w:pPr>
      <w:r>
        <w:t>Accessory Function Checks</w:t>
      </w:r>
    </w:p>
    <w:p w:rsidR="005361A8" w:rsidRDefault="0050419A">
      <w:pPr>
        <w:pStyle w:val="CheckList"/>
      </w:pPr>
      <w:r>
        <w:rPr>
          <w:noProof/>
        </w:rPr>
        <mc:AlternateContent>
          <mc:Choice Requires="wps">
            <w:drawing>
              <wp:anchor distT="0" distB="0" distL="114300" distR="114300" simplePos="0" relativeHeight="251637760" behindDoc="0" locked="0" layoutInCell="1" allowOverlap="1">
                <wp:simplePos x="0" y="0"/>
                <wp:positionH relativeFrom="column">
                  <wp:posOffset>192405</wp:posOffset>
                </wp:positionH>
                <wp:positionV relativeFrom="paragraph">
                  <wp:posOffset>81280</wp:posOffset>
                </wp:positionV>
                <wp:extent cx="182880" cy="182880"/>
                <wp:effectExtent l="11430" t="14605" r="15240" b="1206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15.15pt;margin-top:6.4pt;width:14.4pt;height:1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" strokeweight="1pt"/>
            </w:pict>
          </mc:Fallback>
        </mc:AlternateContent>
      </w:r>
      <w:r w:rsidR="005361A8">
        <w:t>Check visual alignment</w:t>
      </w: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0419A" w:rsidP="004C766C">
      <w:pPr>
        <w:pStyle w:val="CheckList"/>
        <w:spacing w:before="360"/>
      </w:pPr>
      <w:r>
        <w:rPr>
          <w:noProof/>
        </w:rPr>
        <mc:AlternateContent>
          <mc:Choice Requires="wps">
            <w:drawing>
              <wp:anchor distT="0" distB="0" distL="114300" distR="114300" simplePos="0" relativeHeight="251645952" behindDoc="0" locked="0" layoutInCell="1" allowOverlap="1">
                <wp:simplePos x="0" y="0"/>
                <wp:positionH relativeFrom="column">
                  <wp:posOffset>192405</wp:posOffset>
                </wp:positionH>
                <wp:positionV relativeFrom="paragraph">
                  <wp:posOffset>189621</wp:posOffset>
                </wp:positionV>
                <wp:extent cx="182880" cy="182880"/>
                <wp:effectExtent l="0" t="0" r="26670" b="26670"/>
                <wp:wrapNone/>
                <wp:docPr id="18"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1" o:spid="_x0000_s1026" style="position:absolute;margin-left:15.15pt;margin-top:14.95pt;width:14.4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" strokeweight="1pt"/>
            </w:pict>
          </mc:Fallback>
        </mc:AlternateContent>
      </w:r>
      <w:r w:rsidR="005361A8">
        <w:t>Check for proper tape adhesion.</w:t>
      </w:r>
    </w:p>
    <w:p w:rsidR="005361A8" w:rsidRDefault="005361A8">
      <w:pPr>
        <w:pStyle w:val="CheckList"/>
      </w:pPr>
    </w:p>
    <w:p w:rsidR="005361A8" w:rsidRDefault="005361A8">
      <w:pPr>
        <w:pStyle w:val="CheckList"/>
      </w:pPr>
    </w:p>
    <w:p w:rsidR="005361A8" w:rsidRDefault="005361A8">
      <w:pPr>
        <w:pStyle w:val="CheckList"/>
      </w:pPr>
    </w:p>
    <w:p w:rsidR="005361A8" w:rsidRDefault="0050419A">
      <w:pPr>
        <w:pStyle w:val="CheckListTitle"/>
      </w:pPr>
      <w:r>
        <w:rPr>
          <w:noProof/>
        </w:rPr>
        <mc:AlternateContent>
          <mc:Choice Requires="wps">
            <w:drawing>
              <wp:anchor distT="0" distB="0" distL="114300" distR="114300" simplePos="0" relativeHeight="251673600" behindDoc="0" locked="1" layoutInCell="1" allowOverlap="1">
                <wp:simplePos x="0" y="0"/>
                <wp:positionH relativeFrom="column">
                  <wp:posOffset>5080</wp:posOffset>
                </wp:positionH>
                <wp:positionV relativeFrom="paragraph">
                  <wp:posOffset>870585</wp:posOffset>
                </wp:positionV>
                <wp:extent cx="6492240" cy="0"/>
                <wp:effectExtent l="14605" t="13335" r="17780" b="15240"/>
                <wp:wrapNone/>
                <wp:docPr id="17"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8.55pt" to="511.6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9i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" strokeweight="1.5pt">
                <w10:anchorlock/>
              </v:line>
            </w:pict>
          </mc:Fallback>
        </mc:AlternateContent>
      </w:r>
      <w:r>
        <w:rPr>
          <w:noProof/>
        </w:rPr>
        <mc:AlternateContent>
          <mc:Choice Requires="wps">
            <w:drawing>
              <wp:anchor distT="0" distB="0" distL="114300" distR="114300" simplePos="0" relativeHeight="251638784"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W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AZJMWJ&#10;EwIAACsEAAAOAAAAAAAAAAAAAAAAAC4CAABkcnMvZTJvRG9jLnhtbFBLAQItABQABgAIAAAAIQA4&#10;NEt62wAAAAkBAAAPAAAAAAAAAAAAAAAAAG0EAABkcnMvZG93bnJldi54bWxQSwUGAAAAAAQABADz&#10;AAAAdQUAAAAA&#10;" strokeweight="1.5pt">
                <w10:anchorlock/>
              </v:line>
            </w:pict>
          </mc:Fallback>
        </mc:AlternateContent>
      </w:r>
      <w:r w:rsidR="005361A8">
        <w:t>Vehicle Function Checks</w:t>
      </w:r>
    </w:p>
    <w:p w:rsidR="005361A8" w:rsidRDefault="0050419A">
      <w:pPr>
        <w:pStyle w:val="CheckList"/>
      </w:pPr>
      <w:r>
        <w:rPr>
          <w:noProof/>
        </w:rPr>
        <mc:AlternateContent>
          <mc:Choice Requires="wps">
            <w:drawing>
              <wp:anchor distT="0" distB="0" distL="114300" distR="114300" simplePos="0" relativeHeight="251672576" behindDoc="0" locked="1" layoutInCell="0" allowOverlap="1">
                <wp:simplePos x="0" y="0"/>
                <wp:positionH relativeFrom="column">
                  <wp:posOffset>180975</wp:posOffset>
                </wp:positionH>
                <wp:positionV relativeFrom="paragraph">
                  <wp:posOffset>1066800</wp:posOffset>
                </wp:positionV>
                <wp:extent cx="182880" cy="182880"/>
                <wp:effectExtent l="9525" t="9525" r="7620" b="7620"/>
                <wp:wrapNone/>
                <wp:docPr id="15"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7" o:spid="_x0000_s1026" style="position:absolute;margin-left:14.25pt;margin-top:84pt;width:14.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" o:allowincell="f" strokeweight="1pt">
                <w10:anchorlock/>
              </v:roundrect>
            </w:pict>
          </mc:Fallback>
        </mc:AlternateContent>
      </w:r>
      <w:r>
        <w:rPr>
          <w:noProof/>
        </w:rPr>
        <mc:AlternateContent>
          <mc:Choice Requires="wps">
            <w:drawing>
              <wp:anchor distT="0" distB="0" distL="114300" distR="114300" simplePos="0" relativeHeight="251639808" behindDoc="0" locked="1" layoutInCell="0" allowOverlap="1">
                <wp:simplePos x="0" y="0"/>
                <wp:positionH relativeFrom="column">
                  <wp:posOffset>180975</wp:posOffset>
                </wp:positionH>
                <wp:positionV relativeFrom="paragraph">
                  <wp:posOffset>78740</wp:posOffset>
                </wp:positionV>
                <wp:extent cx="182880" cy="182880"/>
                <wp:effectExtent l="9525" t="12065" r="7620" b="1460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14.25pt;margin-top:6.2pt;width:14.4pt;height: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" o:allowincell="f" strokeweight="1pt">
                <w10:anchorlock/>
              </v:roundrect>
            </w:pict>
          </mc:Fallback>
        </mc:AlternateContent>
      </w:r>
      <w:r w:rsidR="005361A8">
        <w:t>None Required</w:t>
      </w:r>
    </w:p>
    <w:p w:rsidR="005361A8" w:rsidRDefault="005361A8">
      <w:pPr>
        <w:pStyle w:val="CheckList"/>
      </w:pPr>
    </w:p>
    <w:p w:rsidR="005361A8" w:rsidRDefault="000B516E" w:rsidP="000B516E">
      <w:pPr>
        <w:pStyle w:val="CheckList"/>
        <w:ind w:left="0"/>
      </w:pPr>
      <w:r>
        <w:t>Vehicle Appearance Checks</w:t>
      </w:r>
    </w:p>
    <w:p w:rsidR="005361A8" w:rsidRPr="000B516E" w:rsidRDefault="000B516E" w:rsidP="004C766C">
      <w:pPr>
        <w:pStyle w:val="CheckList"/>
        <w:spacing w:line="240" w:lineRule="auto"/>
      </w:pPr>
      <w:r w:rsidRPr="000B516E">
        <w:t>After accessory installation and removal of protective cover(s), perform a visual inspection.</w:t>
      </w:r>
    </w:p>
    <w:p w:rsidR="005361A8" w:rsidRDefault="005361A8">
      <w:pPr>
        <w:pStyle w:val="CheckList"/>
        <w:rPr>
          <w:u w:val="single"/>
        </w:rPr>
      </w:pPr>
      <w:r>
        <w:rPr>
          <w:u w:val="single"/>
        </w:rPr>
        <w:br w:type="column"/>
      </w:r>
    </w:p>
    <w:p w:rsidR="005361A8" w:rsidRDefault="005361A8">
      <w:pPr>
        <w:pStyle w:val="CheckList"/>
      </w:pPr>
      <w:r>
        <w:t>The moldings should be visually straight.</w:t>
      </w:r>
    </w:p>
    <w:p w:rsidR="005361A8" w:rsidRDefault="005361A8" w:rsidP="004C766C">
      <w:pPr>
        <w:pStyle w:val="CheckList"/>
        <w:spacing w:line="240" w:lineRule="auto"/>
      </w:pPr>
      <w:r>
        <w:t xml:space="preserve">The front edge of the rear moldings should be </w:t>
      </w:r>
      <w:r w:rsidR="00135B00">
        <w:t>3</w:t>
      </w:r>
      <w:r w:rsidR="00DD3193">
        <w:t>.0</w:t>
      </w:r>
      <w:r w:rsidR="0099426B">
        <w:t xml:space="preserve"> mm away from the front edge of the rear door.</w:t>
      </w:r>
    </w:p>
    <w:p w:rsidR="005361A8" w:rsidRDefault="005361A8" w:rsidP="004C766C">
      <w:pPr>
        <w:pStyle w:val="CheckList"/>
        <w:spacing w:line="240" w:lineRule="auto"/>
      </w:pPr>
      <w:r>
        <w:t xml:space="preserve">The inside rear edge of the front moldings should be </w:t>
      </w:r>
      <w:r w:rsidR="00135B00">
        <w:t>6</w:t>
      </w:r>
      <w:r w:rsidR="001237C9">
        <w:t xml:space="preserve"> </w:t>
      </w:r>
      <w:r w:rsidR="0099426B">
        <w:t>mm</w:t>
      </w:r>
      <w:r w:rsidR="001F0B1A">
        <w:t xml:space="preserve"> </w:t>
      </w:r>
      <w:r w:rsidR="0099426B">
        <w:t>away from</w:t>
      </w:r>
      <w:r>
        <w:t xml:space="preserve"> the</w:t>
      </w:r>
      <w:r w:rsidR="0099426B">
        <w:t xml:space="preserve"> </w:t>
      </w:r>
      <w:r>
        <w:t>rear edge of the front doors.</w:t>
      </w:r>
    </w:p>
    <w:p w:rsidR="005361A8" w:rsidRDefault="005361A8">
      <w:pPr>
        <w:pStyle w:val="CheckList"/>
      </w:pPr>
    </w:p>
    <w:p w:rsidR="005361A8" w:rsidRDefault="005361A8">
      <w:pPr>
        <w:pStyle w:val="CheckList"/>
      </w:pPr>
    </w:p>
    <w:p w:rsidR="005361A8" w:rsidRDefault="005361A8">
      <w:pPr>
        <w:pStyle w:val="CheckList"/>
      </w:pPr>
    </w:p>
    <w:p w:rsidR="005361A8" w:rsidRDefault="00FC61E0" w:rsidP="004C766C">
      <w:pPr>
        <w:pStyle w:val="CheckList"/>
        <w:spacing w:line="240" w:lineRule="auto"/>
      </w:pPr>
      <w:r>
        <w:t>Confirm 100% tape adhesion completely around the part between the Body Side Molding and door sheet metal.</w:t>
      </w:r>
    </w:p>
    <w:p w:rsidR="00FC61E0" w:rsidRDefault="00FC61E0">
      <w:pPr>
        <w:pStyle w:val="CheckList"/>
      </w:pPr>
    </w:p>
    <w:p w:rsidR="005361A8" w:rsidRDefault="005361A8">
      <w:pPr>
        <w:pStyle w:val="CheckList"/>
      </w:pPr>
    </w:p>
    <w:p w:rsidR="005361A8" w:rsidRDefault="005361A8">
      <w:pPr>
        <w:pStyle w:val="CheckList"/>
      </w:pPr>
    </w:p>
    <w:p w:rsidR="005361A8" w:rsidRDefault="005361A8">
      <w:pPr>
        <w:pStyle w:val="CheckList"/>
        <w:ind w:left="0"/>
      </w:pPr>
    </w:p>
    <w:p w:rsidR="005361A8" w:rsidRPr="00FC61E0" w:rsidRDefault="005361A8">
      <w:pPr>
        <w:pStyle w:val="CheckList"/>
        <w:rPr>
          <w:sz w:val="16"/>
          <w:szCs w:val="16"/>
        </w:rPr>
      </w:pPr>
    </w:p>
    <w:p w:rsidR="005361A8" w:rsidRDefault="005361A8">
      <w:pPr>
        <w:pStyle w:val="CheckList"/>
        <w:rPr>
          <w:sz w:val="18"/>
          <w:szCs w:val="18"/>
        </w:rPr>
      </w:pPr>
    </w:p>
    <w:p w:rsidR="004C766C" w:rsidRPr="000B516E" w:rsidRDefault="004C766C">
      <w:pPr>
        <w:pStyle w:val="CheckList"/>
        <w:rPr>
          <w:sz w:val="18"/>
          <w:szCs w:val="18"/>
        </w:rPr>
      </w:pPr>
    </w:p>
    <w:p w:rsidR="000B516E" w:rsidRDefault="000B516E" w:rsidP="00D34BE5">
      <w:pPr>
        <w:ind w:left="720" w:hanging="720"/>
        <w:sectPr w:rsidR="000B516E">
          <w:headerReference w:type="default" r:id="rId52"/>
          <w:pgSz w:w="12240" w:h="15840" w:code="1"/>
          <w:pgMar w:top="1296" w:right="1008" w:bottom="936" w:left="1008" w:header="576" w:footer="720" w:gutter="0"/>
          <w:cols w:num="2" w:space="288"/>
          <w:docGrid w:linePitch="360"/>
        </w:sectPr>
      </w:pPr>
      <w:r>
        <w:tab/>
        <w:t>Ensure no damage (including scuffs and scratches) was caused during the installation process.</w:t>
      </w:r>
      <w:r w:rsidR="00D34BE5">
        <w:t xml:space="preserve">  (For PPO installation, refer to Accessory Quality Shipping Standard.)</w:t>
      </w:r>
    </w:p>
    <w:p w:rsidR="005361A8" w:rsidRDefault="005361A8"/>
    <w:sectPr w:rsidR="005361A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632" w:rsidRDefault="00AF6632">
      <w:pPr>
        <w:pStyle w:val="PrepText"/>
      </w:pPr>
      <w:r>
        <w:separator/>
      </w:r>
    </w:p>
  </w:endnote>
  <w:endnote w:type="continuationSeparator" w:id="0">
    <w:p w:rsidR="00AF6632" w:rsidRDefault="00AF6632">
      <w:pPr>
        <w:pStyle w:val="Prep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C9" w:rsidRDefault="001237C9" w:rsidP="00F201C1">
    <w:pPr>
      <w:pStyle w:val="Footer"/>
      <w:jc w:val="center"/>
      <w:rPr>
        <w:rFonts w:ascii="Arial" w:hAnsi="Arial" w:cs="Arial"/>
        <w:color w:val="000000"/>
      </w:rPr>
    </w:pPr>
    <w:bookmarkStart w:id="0" w:name="aliashBottomCenterPublic1FooterEvenPages"/>
  </w:p>
  <w:bookmarkEnd w:id="0"/>
  <w:p w:rsidR="00F201C1" w:rsidRDefault="00F20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50419A">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1312" behindDoc="0" locked="1" layoutInCell="1" allowOverlap="0" wp14:anchorId="7D8261BC" wp14:editId="0DEC55DF">
              <wp:simplePos x="0" y="0"/>
              <wp:positionH relativeFrom="page">
                <wp:posOffset>5935345</wp:posOffset>
              </wp:positionH>
              <wp:positionV relativeFrom="paragraph">
                <wp:posOffset>18415</wp:posOffset>
              </wp:positionV>
              <wp:extent cx="1188720" cy="182880"/>
              <wp:effectExtent l="1270" t="0" r="63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right"/>
                            <w:rPr>
                              <w:sz w:val="20"/>
                              <w:szCs w:val="20"/>
                            </w:rPr>
                          </w:pPr>
                          <w:r>
                            <w:rPr>
                              <w:sz w:val="20"/>
                              <w:szCs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41" type="#_x0000_t202" style="position:absolute;left:0;text-align:left;margin-left:467.35pt;margin-top:1.45pt;width:93.6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trgIAAKo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" o:allowoverlap="f" filled="f" stroked="f">
              <v:textbox inset="0,0,0,0">
                <w:txbxContent>
                  <w:p w:rsidR="000B516E" w:rsidRDefault="000B516E">
                    <w:pPr>
                      <w:jc w:val="right"/>
                      <w:rPr>
                        <w:sz w:val="20"/>
                        <w:szCs w:val="20"/>
                      </w:rPr>
                    </w:pPr>
                    <w:r>
                      <w:rPr>
                        <w:sz w:val="20"/>
                        <w:szCs w:val="20"/>
                      </w:rPr>
                      <w:t>DIO</w:t>
                    </w:r>
                  </w:p>
                </w:txbxContent>
              </v:textbox>
              <w10:wrap anchorx="page"/>
              <w10:anchorlock/>
            </v:shape>
          </w:pict>
        </mc:Fallback>
      </mc:AlternateContent>
    </w:r>
    <w:r w:rsidR="000B516E">
      <w:t xml:space="preserve">Page </w:t>
    </w:r>
    <w:r w:rsidR="000B516E">
      <w:fldChar w:fldCharType="begin"/>
    </w:r>
    <w:r w:rsidR="000B516E">
      <w:instrText xml:space="preserve"> PAGE  \* MERGEFORMAT </w:instrText>
    </w:r>
    <w:r w:rsidR="000B516E">
      <w:fldChar w:fldCharType="separate"/>
    </w:r>
    <w:r w:rsidR="008149C2">
      <w:rPr>
        <w:noProof/>
      </w:rPr>
      <w:t>1</w:t>
    </w:r>
    <w:r w:rsidR="000B516E">
      <w:fldChar w:fldCharType="end"/>
    </w:r>
    <w:r w:rsidR="000B516E">
      <w:t xml:space="preserve"> of </w:t>
    </w:r>
    <w:r w:rsidR="000B516E">
      <w:rPr>
        <w:rStyle w:val="PageNumber"/>
      </w:rPr>
      <w:fldChar w:fldCharType="begin"/>
    </w:r>
    <w:r w:rsidR="000B516E">
      <w:rPr>
        <w:rStyle w:val="PageNumber"/>
      </w:rPr>
      <w:instrText xml:space="preserve"> NUMPAGES </w:instrText>
    </w:r>
    <w:r w:rsidR="000B516E">
      <w:rPr>
        <w:rStyle w:val="PageNumber"/>
      </w:rPr>
      <w:fldChar w:fldCharType="separate"/>
    </w:r>
    <w:r w:rsidR="008149C2">
      <w:rPr>
        <w:rStyle w:val="PageNumber"/>
        <w:noProof/>
      </w:rPr>
      <w:t>3</w:t>
    </w:r>
    <w:r w:rsidR="000B516E">
      <w:rPr>
        <w:rStyle w:val="PageNumber"/>
      </w:rPr>
      <w:fldChar w:fldCharType="end"/>
    </w:r>
    <w:r w:rsidR="000B516E">
      <w:t xml:space="preserve"> pages</w:t>
    </w:r>
  </w:p>
  <w:p w:rsidR="000B516E" w:rsidRDefault="0050419A">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5168" behindDoc="0" locked="1" layoutInCell="1" allowOverlap="0" wp14:anchorId="3E4AF02F" wp14:editId="5BED1B35">
              <wp:simplePos x="0" y="0"/>
              <wp:positionH relativeFrom="page">
                <wp:posOffset>648970</wp:posOffset>
              </wp:positionH>
              <wp:positionV relativeFrom="paragraph">
                <wp:posOffset>20320</wp:posOffset>
              </wp:positionV>
              <wp:extent cx="1143000" cy="182880"/>
              <wp:effectExtent l="10795" t="10795" r="825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DA09D8" w:rsidRDefault="00DA09D8" w:rsidP="00DA09D8">
                          <w:pPr>
                            <w:pStyle w:val="Heading2"/>
                            <w:tabs>
                              <w:tab w:val="right" w:pos="1620"/>
                            </w:tabs>
                          </w:pPr>
                          <w:r>
                            <w:t>Issue: A  0</w:t>
                          </w:r>
                          <w:r w:rsidR="00C00733">
                            <w:t>9</w:t>
                          </w:r>
                          <w:r w:rsidR="00150BB3">
                            <w:t>/1</w:t>
                          </w:r>
                          <w:r w:rsidR="00C00733">
                            <w:t>0</w:t>
                          </w:r>
                          <w:r>
                            <w:t>/2014</w:t>
                          </w:r>
                        </w:p>
                        <w:p w:rsidR="000B516E" w:rsidRDefault="000B516E">
                          <w:pPr>
                            <w:pStyle w:val="Heading2"/>
                            <w:tabs>
                              <w:tab w:val="right" w:pos="1620"/>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3" type="#_x0000_t202" style="position:absolute;margin-left:51.1pt;margin-top:1.6pt;width:90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" o:allowoverlap="f" strokeweight="1.25pt">
              <v:textbox inset="0,0,0,0">
                <w:txbxContent>
                  <w:p w:rsidR="00DA09D8" w:rsidRDefault="00DA09D8" w:rsidP="00DA09D8">
                    <w:pPr>
                      <w:pStyle w:val="Heading2"/>
                      <w:tabs>
                        <w:tab w:val="right" w:pos="1620"/>
                      </w:tabs>
                    </w:pPr>
                    <w:r>
                      <w:t xml:space="preserve">Issue: </w:t>
                    </w:r>
                    <w:proofErr w:type="gramStart"/>
                    <w:r>
                      <w:t>A  0</w:t>
                    </w:r>
                    <w:r w:rsidR="00C00733">
                      <w:t>9</w:t>
                    </w:r>
                    <w:proofErr w:type="gramEnd"/>
                    <w:r w:rsidR="00150BB3">
                      <w:t>/1</w:t>
                    </w:r>
                    <w:r w:rsidR="00C00733">
                      <w:t>0</w:t>
                    </w:r>
                    <w:r>
                      <w:t>/2014</w:t>
                    </w:r>
                  </w:p>
                  <w:p w:rsidR="000B516E" w:rsidRDefault="000B516E">
                    <w:pPr>
                      <w:pStyle w:val="Heading2"/>
                      <w:tabs>
                        <w:tab w:val="right" w:pos="1620"/>
                      </w:tabs>
                    </w:pPr>
                  </w:p>
                </w:txbxContent>
              </v:textbox>
              <w10:wrap anchorx="page"/>
              <w10:anchorlock/>
            </v:shape>
          </w:pict>
        </mc:Fallback>
      </mc:AlternateContent>
    </w:r>
    <w:r w:rsidR="000B516E">
      <w:softHyphen/>
    </w:r>
    <w:r w:rsidR="000B516E">
      <w:soft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C9" w:rsidRDefault="001237C9" w:rsidP="00F201C1">
    <w:pPr>
      <w:pStyle w:val="Footer"/>
      <w:jc w:val="center"/>
      <w:rPr>
        <w:rFonts w:ascii="Arial" w:hAnsi="Arial" w:cs="Arial"/>
        <w:color w:val="000000"/>
      </w:rPr>
    </w:pPr>
    <w:bookmarkStart w:id="1" w:name="aliashBottomCenterPublic1FooterFirstPage"/>
  </w:p>
  <w:bookmarkEnd w:id="1"/>
  <w:p w:rsidR="00F201C1" w:rsidRDefault="00F20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632" w:rsidRDefault="00AF6632">
      <w:pPr>
        <w:pStyle w:val="PrepText"/>
      </w:pPr>
      <w:r>
        <w:separator/>
      </w:r>
    </w:p>
  </w:footnote>
  <w:footnote w:type="continuationSeparator" w:id="0">
    <w:p w:rsidR="00AF6632" w:rsidRDefault="00AF6632">
      <w:pPr>
        <w:pStyle w:val="Prep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733" w:rsidRDefault="00C00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pPr>
    <w:r>
      <w:t>LEXUS</w:t>
    </w:r>
    <w:r w:rsidR="000B516E">
      <w:tab/>
    </w:r>
    <w:r>
      <w:t>NX/NXh</w:t>
    </w:r>
    <w:r w:rsidR="000B516E">
      <w:tab/>
      <w:t>201</w:t>
    </w:r>
    <w:r w:rsidR="00DA09D8">
      <w:t>5</w:t>
    </w:r>
    <w:r w:rsidR="000B516E">
      <w:t xml:space="preserve"> - </w:t>
    </w:r>
    <w:r w:rsidR="000B516E">
      <w:tab/>
      <w:t>BODY SIDE MOLDING</w:t>
    </w:r>
  </w:p>
  <w:p w:rsidR="000B516E" w:rsidRDefault="0050419A">
    <w:pPr>
      <w:pStyle w:val="HdrLine2"/>
    </w:pPr>
    <w:r>
      <w:rPr>
        <w:noProof/>
      </w:rPr>
      <mc:AlternateContent>
        <mc:Choice Requires="wps">
          <w:drawing>
            <wp:anchor distT="0" distB="0" distL="114300" distR="114300" simplePos="0" relativeHeight="251654144" behindDoc="0" locked="1" layoutInCell="1" allowOverlap="1" wp14:anchorId="3EB53752" wp14:editId="49181530">
              <wp:simplePos x="0" y="0"/>
              <wp:positionH relativeFrom="column">
                <wp:posOffset>0</wp:posOffset>
              </wp:positionH>
              <wp:positionV relativeFrom="paragraph">
                <wp:posOffset>199390</wp:posOffset>
              </wp:positionV>
              <wp:extent cx="6492240" cy="0"/>
              <wp:effectExtent l="19050" t="18415" r="22860" b="1968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Db5W6r&#10;EwIAACkEAAAOAAAAAAAAAAAAAAAAAC4CAABkcnMvZTJvRG9jLnhtbFBLAQItABQABgAIAAAAIQCc&#10;SdGp2wAAAAcBAAAPAAAAAAAAAAAAAAAAAG0EAABkcnMvZG93bnJldi54bWxQSwUGAAAAAAQABADz&#10;AAAAdQUAAAAA&#10;" strokeweight="2.25pt">
              <w10:anchorlock/>
            </v:line>
          </w:pict>
        </mc:Fallback>
      </mc:AlternateContent>
    </w:r>
    <w:r w:rsidR="000B516E">
      <w:t>Installation 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733" w:rsidRDefault="00C007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tabs>
        <w:tab w:val="clear" w:pos="2880"/>
        <w:tab w:val="clear" w:pos="10224"/>
        <w:tab w:val="center" w:pos="-2232"/>
        <w:tab w:val="center" w:pos="0"/>
        <w:tab w:val="right" w:pos="5112"/>
      </w:tabs>
      <w:ind w:left="-5112"/>
    </w:pPr>
    <w:r>
      <w:t>LEXUS</w:t>
    </w:r>
    <w:r w:rsidR="000B516E">
      <w:tab/>
    </w:r>
    <w:r>
      <w:t>NX/NXh</w:t>
    </w:r>
    <w:r w:rsidR="000B516E">
      <w:tab/>
      <w:t>201</w:t>
    </w:r>
    <w:r w:rsidR="00DA09D8">
      <w:t>5</w:t>
    </w:r>
    <w:r w:rsidR="000B516E">
      <w:t xml:space="preserve"> - </w:t>
    </w:r>
    <w:r w:rsidR="000B516E">
      <w:tab/>
      <w:t>BODY SIDE MOLDING</w:t>
    </w:r>
  </w:p>
  <w:p w:rsidR="000B516E" w:rsidRDefault="0050419A">
    <w:pPr>
      <w:pStyle w:val="HdrLine2"/>
      <w:ind w:left="-5112"/>
    </w:pPr>
    <w:r>
      <w:rPr>
        <w:noProof/>
      </w:rPr>
      <mc:AlternateContent>
        <mc:Choice Requires="wps">
          <w:drawing>
            <wp:anchor distT="0" distB="0" distL="114300" distR="114300" simplePos="0" relativeHeight="251656192" behindDoc="0" locked="1" layoutInCell="1" allowOverlap="1">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B516E">
      <w:t>Installation 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pPr>
    <w:r>
      <w:t>LEXUS</w:t>
    </w:r>
    <w:r w:rsidR="000B516E">
      <w:tab/>
    </w:r>
    <w:r>
      <w:t>NX/NXh</w:t>
    </w:r>
    <w:r w:rsidR="000B516E">
      <w:tab/>
      <w:t>201</w:t>
    </w:r>
    <w:r w:rsidR="00DA09D8">
      <w:t>5</w:t>
    </w:r>
    <w:r w:rsidR="000B516E">
      <w:t xml:space="preserve"> -</w:t>
    </w:r>
    <w:r w:rsidR="000B516E">
      <w:tab/>
      <w:t>BODY SIDE MOLDING</w:t>
    </w:r>
  </w:p>
  <w:p w:rsidR="000B516E" w:rsidRDefault="0050419A">
    <w:pPr>
      <w:pStyle w:val="HdrLine2"/>
    </w:pPr>
    <w:r>
      <w:rPr>
        <w:noProof/>
      </w:rPr>
      <mc:AlternateContent>
        <mc:Choice Requires="wps">
          <w:drawing>
            <wp:anchor distT="0" distB="0" distL="114300" distR="114300" simplePos="0" relativeHeight="251660288" behindDoc="0" locked="1" layoutInCell="1" allowOverlap="1" wp14:anchorId="098079B0" wp14:editId="20C91CCC">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7216" behindDoc="0" locked="1" layoutInCell="1" allowOverlap="1" wp14:anchorId="5E627900" wp14:editId="02C8EC5D">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B516E">
      <w:t xml:space="preserve">Checklist - these points </w:t>
    </w:r>
    <w:r w:rsidR="000B516E">
      <w:rPr>
        <w:b/>
      </w:rPr>
      <w:t>MUST</w:t>
    </w:r>
    <w:r w:rsidR="000B516E">
      <w:t xml:space="preserve"> be checked to ensure a quality installation.</w:t>
    </w:r>
  </w:p>
  <w:p w:rsidR="000B516E" w:rsidRDefault="0050419A">
    <w:pPr>
      <w:pStyle w:val="HdrLine3"/>
    </w:pPr>
    <w:r>
      <w:rPr>
        <w:noProof/>
      </w:rPr>
      <mc:AlternateContent>
        <mc:Choice Requires="wps">
          <w:drawing>
            <wp:anchor distT="0" distB="0" distL="114300" distR="114300" simplePos="0" relativeHeight="251658240" behindDoc="0" locked="0" layoutInCell="1" allowOverlap="1" wp14:anchorId="71206CD2" wp14:editId="03FBA79C">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9264" behindDoc="0" locked="0" layoutInCell="1" allowOverlap="1" wp14:anchorId="6859C4B1" wp14:editId="56DB9CE8">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B516E">
      <w:tab/>
      <w:t>Check:</w:t>
    </w:r>
    <w:r w:rsidR="000B516E">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5pt;height:13.45pt" o:bullet="t">
        <v:imagedata r:id="rId1" o:title=""/>
      </v:shape>
    </w:pict>
  </w:numPicBullet>
  <w:abstractNum w:abstractNumId="0">
    <w:nsid w:val="01653CDA"/>
    <w:multiLevelType w:val="hybridMultilevel"/>
    <w:tmpl w:val="2FD08C44"/>
    <w:lvl w:ilvl="0" w:tplc="8152AF78">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A0D26"/>
    <w:multiLevelType w:val="multilevel"/>
    <w:tmpl w:val="84E276A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
    <w:nsid w:val="1322448A"/>
    <w:multiLevelType w:val="multilevel"/>
    <w:tmpl w:val="BC5CB53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
    <w:nsid w:val="1C1E6301"/>
    <w:multiLevelType w:val="hybridMultilevel"/>
    <w:tmpl w:val="EFA8CA4E"/>
    <w:lvl w:ilvl="0" w:tplc="2E168E40">
      <w:start w:val="1"/>
      <w:numFmt w:val="decimal"/>
      <w:lvlText w:val="%1."/>
      <w:lvlJc w:val="left"/>
      <w:pPr>
        <w:tabs>
          <w:tab w:val="num" w:pos="720"/>
        </w:tabs>
        <w:ind w:left="720" w:hanging="360"/>
      </w:pPr>
    </w:lvl>
    <w:lvl w:ilvl="1" w:tplc="B252AB26" w:tentative="1">
      <w:start w:val="1"/>
      <w:numFmt w:val="lowerLetter"/>
      <w:lvlText w:val="%2."/>
      <w:lvlJc w:val="left"/>
      <w:pPr>
        <w:tabs>
          <w:tab w:val="num" w:pos="1440"/>
        </w:tabs>
        <w:ind w:left="1440" w:hanging="360"/>
      </w:pPr>
    </w:lvl>
    <w:lvl w:ilvl="2" w:tplc="8138CF30" w:tentative="1">
      <w:start w:val="1"/>
      <w:numFmt w:val="lowerRoman"/>
      <w:lvlText w:val="%3."/>
      <w:lvlJc w:val="right"/>
      <w:pPr>
        <w:tabs>
          <w:tab w:val="num" w:pos="2160"/>
        </w:tabs>
        <w:ind w:left="2160" w:hanging="180"/>
      </w:pPr>
    </w:lvl>
    <w:lvl w:ilvl="3" w:tplc="0A440E42" w:tentative="1">
      <w:start w:val="1"/>
      <w:numFmt w:val="decimal"/>
      <w:lvlText w:val="%4."/>
      <w:lvlJc w:val="left"/>
      <w:pPr>
        <w:tabs>
          <w:tab w:val="num" w:pos="2880"/>
        </w:tabs>
        <w:ind w:left="2880" w:hanging="360"/>
      </w:pPr>
    </w:lvl>
    <w:lvl w:ilvl="4" w:tplc="6C00B6C4" w:tentative="1">
      <w:start w:val="1"/>
      <w:numFmt w:val="lowerLetter"/>
      <w:lvlText w:val="%5."/>
      <w:lvlJc w:val="left"/>
      <w:pPr>
        <w:tabs>
          <w:tab w:val="num" w:pos="3600"/>
        </w:tabs>
        <w:ind w:left="3600" w:hanging="360"/>
      </w:pPr>
    </w:lvl>
    <w:lvl w:ilvl="5" w:tplc="0E24F7E0" w:tentative="1">
      <w:start w:val="1"/>
      <w:numFmt w:val="lowerRoman"/>
      <w:lvlText w:val="%6."/>
      <w:lvlJc w:val="right"/>
      <w:pPr>
        <w:tabs>
          <w:tab w:val="num" w:pos="4320"/>
        </w:tabs>
        <w:ind w:left="4320" w:hanging="180"/>
      </w:pPr>
    </w:lvl>
    <w:lvl w:ilvl="6" w:tplc="D8C6A7E2" w:tentative="1">
      <w:start w:val="1"/>
      <w:numFmt w:val="decimal"/>
      <w:lvlText w:val="%7."/>
      <w:lvlJc w:val="left"/>
      <w:pPr>
        <w:tabs>
          <w:tab w:val="num" w:pos="5040"/>
        </w:tabs>
        <w:ind w:left="5040" w:hanging="360"/>
      </w:pPr>
    </w:lvl>
    <w:lvl w:ilvl="7" w:tplc="339EB374" w:tentative="1">
      <w:start w:val="1"/>
      <w:numFmt w:val="lowerLetter"/>
      <w:lvlText w:val="%8."/>
      <w:lvlJc w:val="left"/>
      <w:pPr>
        <w:tabs>
          <w:tab w:val="num" w:pos="5760"/>
        </w:tabs>
        <w:ind w:left="5760" w:hanging="360"/>
      </w:pPr>
    </w:lvl>
    <w:lvl w:ilvl="8" w:tplc="E578C77A" w:tentative="1">
      <w:start w:val="1"/>
      <w:numFmt w:val="lowerRoman"/>
      <w:lvlText w:val="%9."/>
      <w:lvlJc w:val="right"/>
      <w:pPr>
        <w:tabs>
          <w:tab w:val="num" w:pos="6480"/>
        </w:tabs>
        <w:ind w:left="6480" w:hanging="180"/>
      </w:pPr>
    </w:lvl>
  </w:abstractNum>
  <w:abstractNum w:abstractNumId="4">
    <w:nsid w:val="1E0E244C"/>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6">
    <w:nsid w:val="3179227C"/>
    <w:multiLevelType w:val="hybridMultilevel"/>
    <w:tmpl w:val="6F7C84EE"/>
    <w:lvl w:ilvl="0" w:tplc="4C56DD46">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BA06FA"/>
    <w:multiLevelType w:val="multilevel"/>
    <w:tmpl w:val="7E8E9D9E"/>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8">
    <w:nsid w:val="48220A6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FB33F9B"/>
    <w:multiLevelType w:val="hybridMultilevel"/>
    <w:tmpl w:val="9DF08828"/>
    <w:lvl w:ilvl="0" w:tplc="0784CC28">
      <w:start w:val="1"/>
      <w:numFmt w:val="bullet"/>
      <w:lvlText w:val=""/>
      <w:lvlJc w:val="left"/>
      <w:pPr>
        <w:tabs>
          <w:tab w:val="num" w:pos="-4752"/>
        </w:tabs>
        <w:ind w:left="-4752" w:hanging="360"/>
      </w:pPr>
      <w:rPr>
        <w:rFonts w:ascii="Symbol" w:hAnsi="Symbol" w:hint="default"/>
      </w:rPr>
    </w:lvl>
    <w:lvl w:ilvl="1" w:tplc="CB38D882" w:tentative="1">
      <w:start w:val="1"/>
      <w:numFmt w:val="bullet"/>
      <w:lvlText w:val="o"/>
      <w:lvlJc w:val="left"/>
      <w:pPr>
        <w:tabs>
          <w:tab w:val="num" w:pos="-4032"/>
        </w:tabs>
        <w:ind w:left="-4032" w:hanging="360"/>
      </w:pPr>
      <w:rPr>
        <w:rFonts w:ascii="Courier New" w:hAnsi="Courier New" w:hint="default"/>
      </w:rPr>
    </w:lvl>
    <w:lvl w:ilvl="2" w:tplc="A8D218BE" w:tentative="1">
      <w:start w:val="1"/>
      <w:numFmt w:val="bullet"/>
      <w:lvlText w:val=""/>
      <w:lvlJc w:val="left"/>
      <w:pPr>
        <w:tabs>
          <w:tab w:val="num" w:pos="-3312"/>
        </w:tabs>
        <w:ind w:left="-3312" w:hanging="360"/>
      </w:pPr>
      <w:rPr>
        <w:rFonts w:ascii="Wingdings" w:hAnsi="Wingdings" w:hint="default"/>
      </w:rPr>
    </w:lvl>
    <w:lvl w:ilvl="3" w:tplc="715652B0" w:tentative="1">
      <w:start w:val="1"/>
      <w:numFmt w:val="bullet"/>
      <w:lvlText w:val=""/>
      <w:lvlJc w:val="left"/>
      <w:pPr>
        <w:tabs>
          <w:tab w:val="num" w:pos="-2592"/>
        </w:tabs>
        <w:ind w:left="-2592" w:hanging="360"/>
      </w:pPr>
      <w:rPr>
        <w:rFonts w:ascii="Symbol" w:hAnsi="Symbol" w:hint="default"/>
      </w:rPr>
    </w:lvl>
    <w:lvl w:ilvl="4" w:tplc="B5867A46" w:tentative="1">
      <w:start w:val="1"/>
      <w:numFmt w:val="bullet"/>
      <w:lvlText w:val="o"/>
      <w:lvlJc w:val="left"/>
      <w:pPr>
        <w:tabs>
          <w:tab w:val="num" w:pos="-1872"/>
        </w:tabs>
        <w:ind w:left="-1872" w:hanging="360"/>
      </w:pPr>
      <w:rPr>
        <w:rFonts w:ascii="Courier New" w:hAnsi="Courier New" w:hint="default"/>
      </w:rPr>
    </w:lvl>
    <w:lvl w:ilvl="5" w:tplc="71D0A276" w:tentative="1">
      <w:start w:val="1"/>
      <w:numFmt w:val="bullet"/>
      <w:lvlText w:val=""/>
      <w:lvlJc w:val="left"/>
      <w:pPr>
        <w:tabs>
          <w:tab w:val="num" w:pos="-1152"/>
        </w:tabs>
        <w:ind w:left="-1152" w:hanging="360"/>
      </w:pPr>
      <w:rPr>
        <w:rFonts w:ascii="Wingdings" w:hAnsi="Wingdings" w:hint="default"/>
      </w:rPr>
    </w:lvl>
    <w:lvl w:ilvl="6" w:tplc="0DCCA6D8" w:tentative="1">
      <w:start w:val="1"/>
      <w:numFmt w:val="bullet"/>
      <w:lvlText w:val=""/>
      <w:lvlJc w:val="left"/>
      <w:pPr>
        <w:tabs>
          <w:tab w:val="num" w:pos="-432"/>
        </w:tabs>
        <w:ind w:left="-432" w:hanging="360"/>
      </w:pPr>
      <w:rPr>
        <w:rFonts w:ascii="Symbol" w:hAnsi="Symbol" w:hint="default"/>
      </w:rPr>
    </w:lvl>
    <w:lvl w:ilvl="7" w:tplc="36D84D3C" w:tentative="1">
      <w:start w:val="1"/>
      <w:numFmt w:val="bullet"/>
      <w:lvlText w:val="o"/>
      <w:lvlJc w:val="left"/>
      <w:pPr>
        <w:tabs>
          <w:tab w:val="num" w:pos="288"/>
        </w:tabs>
        <w:ind w:left="288" w:hanging="360"/>
      </w:pPr>
      <w:rPr>
        <w:rFonts w:ascii="Courier New" w:hAnsi="Courier New" w:hint="default"/>
      </w:rPr>
    </w:lvl>
    <w:lvl w:ilvl="8" w:tplc="7F7A0F5E" w:tentative="1">
      <w:start w:val="1"/>
      <w:numFmt w:val="bullet"/>
      <w:lvlText w:val=""/>
      <w:lvlJc w:val="left"/>
      <w:pPr>
        <w:tabs>
          <w:tab w:val="num" w:pos="1008"/>
        </w:tabs>
        <w:ind w:left="1008" w:hanging="360"/>
      </w:pPr>
      <w:rPr>
        <w:rFonts w:ascii="Wingdings" w:hAnsi="Wingdings" w:hint="default"/>
      </w:rPr>
    </w:lvl>
  </w:abstractNum>
  <w:abstractNum w:abstractNumId="10">
    <w:nsid w:val="641419E3"/>
    <w:multiLevelType w:val="hybridMultilevel"/>
    <w:tmpl w:val="40268010"/>
    <w:lvl w:ilvl="0" w:tplc="6FBC1C4E">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4000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2">
    <w:nsid w:val="773B5F29"/>
    <w:multiLevelType w:val="hybridMultilevel"/>
    <w:tmpl w:val="D8247F04"/>
    <w:lvl w:ilvl="0" w:tplc="DDE4F0CA">
      <w:start w:val="1"/>
      <w:numFmt w:val="bullet"/>
      <w:lvlText w:val=""/>
      <w:lvlJc w:val="left"/>
      <w:pPr>
        <w:tabs>
          <w:tab w:val="num" w:pos="720"/>
        </w:tabs>
        <w:ind w:left="720" w:hanging="360"/>
      </w:pPr>
      <w:rPr>
        <w:rFonts w:ascii="Symbol" w:hAnsi="Symbol" w:hint="default"/>
      </w:rPr>
    </w:lvl>
    <w:lvl w:ilvl="1" w:tplc="2EE220DE" w:tentative="1">
      <w:start w:val="1"/>
      <w:numFmt w:val="bullet"/>
      <w:lvlText w:val="o"/>
      <w:lvlJc w:val="left"/>
      <w:pPr>
        <w:tabs>
          <w:tab w:val="num" w:pos="1440"/>
        </w:tabs>
        <w:ind w:left="1440" w:hanging="360"/>
      </w:pPr>
      <w:rPr>
        <w:rFonts w:ascii="Courier New" w:hAnsi="Courier New" w:hint="default"/>
      </w:rPr>
    </w:lvl>
    <w:lvl w:ilvl="2" w:tplc="5FAA73CC" w:tentative="1">
      <w:start w:val="1"/>
      <w:numFmt w:val="bullet"/>
      <w:lvlText w:val=""/>
      <w:lvlJc w:val="left"/>
      <w:pPr>
        <w:tabs>
          <w:tab w:val="num" w:pos="2160"/>
        </w:tabs>
        <w:ind w:left="2160" w:hanging="360"/>
      </w:pPr>
      <w:rPr>
        <w:rFonts w:ascii="Wingdings" w:hAnsi="Wingdings" w:hint="default"/>
      </w:rPr>
    </w:lvl>
    <w:lvl w:ilvl="3" w:tplc="DDA22F7C" w:tentative="1">
      <w:start w:val="1"/>
      <w:numFmt w:val="bullet"/>
      <w:lvlText w:val=""/>
      <w:lvlJc w:val="left"/>
      <w:pPr>
        <w:tabs>
          <w:tab w:val="num" w:pos="2880"/>
        </w:tabs>
        <w:ind w:left="2880" w:hanging="360"/>
      </w:pPr>
      <w:rPr>
        <w:rFonts w:ascii="Symbol" w:hAnsi="Symbol" w:hint="default"/>
      </w:rPr>
    </w:lvl>
    <w:lvl w:ilvl="4" w:tplc="F6EAF684" w:tentative="1">
      <w:start w:val="1"/>
      <w:numFmt w:val="bullet"/>
      <w:lvlText w:val="o"/>
      <w:lvlJc w:val="left"/>
      <w:pPr>
        <w:tabs>
          <w:tab w:val="num" w:pos="3600"/>
        </w:tabs>
        <w:ind w:left="3600" w:hanging="360"/>
      </w:pPr>
      <w:rPr>
        <w:rFonts w:ascii="Courier New" w:hAnsi="Courier New" w:hint="default"/>
      </w:rPr>
    </w:lvl>
    <w:lvl w:ilvl="5" w:tplc="D8D06486" w:tentative="1">
      <w:start w:val="1"/>
      <w:numFmt w:val="bullet"/>
      <w:lvlText w:val=""/>
      <w:lvlJc w:val="left"/>
      <w:pPr>
        <w:tabs>
          <w:tab w:val="num" w:pos="4320"/>
        </w:tabs>
        <w:ind w:left="4320" w:hanging="360"/>
      </w:pPr>
      <w:rPr>
        <w:rFonts w:ascii="Wingdings" w:hAnsi="Wingdings" w:hint="default"/>
      </w:rPr>
    </w:lvl>
    <w:lvl w:ilvl="6" w:tplc="F0E064D6" w:tentative="1">
      <w:start w:val="1"/>
      <w:numFmt w:val="bullet"/>
      <w:lvlText w:val=""/>
      <w:lvlJc w:val="left"/>
      <w:pPr>
        <w:tabs>
          <w:tab w:val="num" w:pos="5040"/>
        </w:tabs>
        <w:ind w:left="5040" w:hanging="360"/>
      </w:pPr>
      <w:rPr>
        <w:rFonts w:ascii="Symbol" w:hAnsi="Symbol" w:hint="default"/>
      </w:rPr>
    </w:lvl>
    <w:lvl w:ilvl="7" w:tplc="06C87796" w:tentative="1">
      <w:start w:val="1"/>
      <w:numFmt w:val="bullet"/>
      <w:lvlText w:val="o"/>
      <w:lvlJc w:val="left"/>
      <w:pPr>
        <w:tabs>
          <w:tab w:val="num" w:pos="5760"/>
        </w:tabs>
        <w:ind w:left="5760" w:hanging="360"/>
      </w:pPr>
      <w:rPr>
        <w:rFonts w:ascii="Courier New" w:hAnsi="Courier New" w:hint="default"/>
      </w:rPr>
    </w:lvl>
    <w:lvl w:ilvl="8" w:tplc="520AAEF0" w:tentative="1">
      <w:start w:val="1"/>
      <w:numFmt w:val="bullet"/>
      <w:lvlText w:val=""/>
      <w:lvlJc w:val="left"/>
      <w:pPr>
        <w:tabs>
          <w:tab w:val="num" w:pos="6480"/>
        </w:tabs>
        <w:ind w:left="6480" w:hanging="360"/>
      </w:pPr>
      <w:rPr>
        <w:rFonts w:ascii="Wingdings" w:hAnsi="Wingdings" w:hint="default"/>
      </w:rPr>
    </w:lvl>
  </w:abstractNum>
  <w:abstractNum w:abstractNumId="13">
    <w:nsid w:val="7A4C7D8B"/>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12"/>
  </w:num>
  <w:num w:numId="2">
    <w:abstractNumId w:val="1"/>
  </w:num>
  <w:num w:numId="3">
    <w:abstractNumId w:val="3"/>
  </w:num>
  <w:num w:numId="4">
    <w:abstractNumId w:val="5"/>
  </w:num>
  <w:num w:numId="5">
    <w:abstractNumId w:val="1"/>
  </w:num>
  <w:num w:numId="6">
    <w:abstractNumId w:val="1"/>
  </w:num>
  <w:num w:numId="7">
    <w:abstractNumId w:val="9"/>
  </w:num>
  <w:num w:numId="8">
    <w:abstractNumId w:val="8"/>
  </w:num>
  <w:num w:numId="9">
    <w:abstractNumId w:val="11"/>
  </w:num>
  <w:num w:numId="10">
    <w:abstractNumId w:val="13"/>
  </w:num>
  <w:num w:numId="11">
    <w:abstractNumId w:val="4"/>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D2F"/>
    <w:rsid w:val="000026AD"/>
    <w:rsid w:val="00002B1B"/>
    <w:rsid w:val="0001266D"/>
    <w:rsid w:val="00016C32"/>
    <w:rsid w:val="0003117A"/>
    <w:rsid w:val="00040397"/>
    <w:rsid w:val="00067C59"/>
    <w:rsid w:val="0007569D"/>
    <w:rsid w:val="000957D8"/>
    <w:rsid w:val="00097097"/>
    <w:rsid w:val="0009729A"/>
    <w:rsid w:val="000A07CE"/>
    <w:rsid w:val="000A7267"/>
    <w:rsid w:val="000A7A81"/>
    <w:rsid w:val="000B1B8D"/>
    <w:rsid w:val="000B516E"/>
    <w:rsid w:val="000B7B99"/>
    <w:rsid w:val="000F5E8B"/>
    <w:rsid w:val="000F632F"/>
    <w:rsid w:val="00107BBC"/>
    <w:rsid w:val="00120B1E"/>
    <w:rsid w:val="001237C9"/>
    <w:rsid w:val="00125C6F"/>
    <w:rsid w:val="00126D62"/>
    <w:rsid w:val="00135B00"/>
    <w:rsid w:val="00141684"/>
    <w:rsid w:val="00145E1A"/>
    <w:rsid w:val="00150BB3"/>
    <w:rsid w:val="0016243F"/>
    <w:rsid w:val="00182C3B"/>
    <w:rsid w:val="00183DF4"/>
    <w:rsid w:val="00193377"/>
    <w:rsid w:val="001A1AD6"/>
    <w:rsid w:val="001C290F"/>
    <w:rsid w:val="001C784C"/>
    <w:rsid w:val="001F0B1A"/>
    <w:rsid w:val="001F6F69"/>
    <w:rsid w:val="00203759"/>
    <w:rsid w:val="002146EC"/>
    <w:rsid w:val="002911EA"/>
    <w:rsid w:val="002A707E"/>
    <w:rsid w:val="002C70B0"/>
    <w:rsid w:val="002E2766"/>
    <w:rsid w:val="002F478D"/>
    <w:rsid w:val="002F7C24"/>
    <w:rsid w:val="00335129"/>
    <w:rsid w:val="003504E4"/>
    <w:rsid w:val="0036337A"/>
    <w:rsid w:val="00371760"/>
    <w:rsid w:val="003A1798"/>
    <w:rsid w:val="003B426B"/>
    <w:rsid w:val="003C2DDA"/>
    <w:rsid w:val="003D0A04"/>
    <w:rsid w:val="003D71C2"/>
    <w:rsid w:val="00407411"/>
    <w:rsid w:val="00446C2F"/>
    <w:rsid w:val="00455E42"/>
    <w:rsid w:val="00456CE2"/>
    <w:rsid w:val="004609B4"/>
    <w:rsid w:val="00471DE6"/>
    <w:rsid w:val="004C0712"/>
    <w:rsid w:val="004C766C"/>
    <w:rsid w:val="004E0053"/>
    <w:rsid w:val="0050419A"/>
    <w:rsid w:val="00504D7C"/>
    <w:rsid w:val="005152DD"/>
    <w:rsid w:val="00524564"/>
    <w:rsid w:val="005361A8"/>
    <w:rsid w:val="00542C58"/>
    <w:rsid w:val="005448FA"/>
    <w:rsid w:val="00547DA5"/>
    <w:rsid w:val="005803D8"/>
    <w:rsid w:val="0059637F"/>
    <w:rsid w:val="005A17CE"/>
    <w:rsid w:val="005B1DF4"/>
    <w:rsid w:val="005B7544"/>
    <w:rsid w:val="005C6072"/>
    <w:rsid w:val="005D1BDD"/>
    <w:rsid w:val="005E1FCE"/>
    <w:rsid w:val="005E592A"/>
    <w:rsid w:val="005F4E38"/>
    <w:rsid w:val="00601516"/>
    <w:rsid w:val="00604A11"/>
    <w:rsid w:val="00611B6A"/>
    <w:rsid w:val="00617349"/>
    <w:rsid w:val="00631CB3"/>
    <w:rsid w:val="00654EB3"/>
    <w:rsid w:val="006838E9"/>
    <w:rsid w:val="0068566B"/>
    <w:rsid w:val="006B0894"/>
    <w:rsid w:val="006C03E3"/>
    <w:rsid w:val="006C240D"/>
    <w:rsid w:val="00725536"/>
    <w:rsid w:val="007329E4"/>
    <w:rsid w:val="00737A09"/>
    <w:rsid w:val="00745B44"/>
    <w:rsid w:val="00746AA2"/>
    <w:rsid w:val="00751B35"/>
    <w:rsid w:val="007631F9"/>
    <w:rsid w:val="00785734"/>
    <w:rsid w:val="00796D14"/>
    <w:rsid w:val="007C7563"/>
    <w:rsid w:val="007D591A"/>
    <w:rsid w:val="007E5199"/>
    <w:rsid w:val="007E61CF"/>
    <w:rsid w:val="007F496E"/>
    <w:rsid w:val="007F6E70"/>
    <w:rsid w:val="008149C2"/>
    <w:rsid w:val="00821CF4"/>
    <w:rsid w:val="00823103"/>
    <w:rsid w:val="008274B8"/>
    <w:rsid w:val="0084401D"/>
    <w:rsid w:val="00851119"/>
    <w:rsid w:val="00861AF6"/>
    <w:rsid w:val="008669C0"/>
    <w:rsid w:val="00876D63"/>
    <w:rsid w:val="00892733"/>
    <w:rsid w:val="008D6680"/>
    <w:rsid w:val="008E3C2F"/>
    <w:rsid w:val="008E74B5"/>
    <w:rsid w:val="008F0F67"/>
    <w:rsid w:val="008F687E"/>
    <w:rsid w:val="009142E9"/>
    <w:rsid w:val="009362A0"/>
    <w:rsid w:val="00937D33"/>
    <w:rsid w:val="009543F3"/>
    <w:rsid w:val="0096428A"/>
    <w:rsid w:val="00993249"/>
    <w:rsid w:val="0099426B"/>
    <w:rsid w:val="009A4801"/>
    <w:rsid w:val="009B4959"/>
    <w:rsid w:val="009B6991"/>
    <w:rsid w:val="009E59B5"/>
    <w:rsid w:val="00A12068"/>
    <w:rsid w:val="00A46AB4"/>
    <w:rsid w:val="00A54B76"/>
    <w:rsid w:val="00A734EC"/>
    <w:rsid w:val="00A963F0"/>
    <w:rsid w:val="00AA2C7A"/>
    <w:rsid w:val="00AA687D"/>
    <w:rsid w:val="00AC4544"/>
    <w:rsid w:val="00AE47C7"/>
    <w:rsid w:val="00AE69C0"/>
    <w:rsid w:val="00AF6632"/>
    <w:rsid w:val="00AF6B48"/>
    <w:rsid w:val="00B6294A"/>
    <w:rsid w:val="00B7275C"/>
    <w:rsid w:val="00B758E2"/>
    <w:rsid w:val="00BA59EF"/>
    <w:rsid w:val="00BD078B"/>
    <w:rsid w:val="00BE2108"/>
    <w:rsid w:val="00BF1903"/>
    <w:rsid w:val="00BF7AA4"/>
    <w:rsid w:val="00C00733"/>
    <w:rsid w:val="00C35746"/>
    <w:rsid w:val="00C37211"/>
    <w:rsid w:val="00C8644B"/>
    <w:rsid w:val="00CD6A9E"/>
    <w:rsid w:val="00CE2D62"/>
    <w:rsid w:val="00CF13A7"/>
    <w:rsid w:val="00CF4375"/>
    <w:rsid w:val="00D02AC2"/>
    <w:rsid w:val="00D108AF"/>
    <w:rsid w:val="00D17BFC"/>
    <w:rsid w:val="00D225B8"/>
    <w:rsid w:val="00D22D96"/>
    <w:rsid w:val="00D22FF5"/>
    <w:rsid w:val="00D24559"/>
    <w:rsid w:val="00D24A25"/>
    <w:rsid w:val="00D303D0"/>
    <w:rsid w:val="00D34BE5"/>
    <w:rsid w:val="00D417AC"/>
    <w:rsid w:val="00D52649"/>
    <w:rsid w:val="00D610AF"/>
    <w:rsid w:val="00D92D46"/>
    <w:rsid w:val="00D9504C"/>
    <w:rsid w:val="00DA09D8"/>
    <w:rsid w:val="00DB3CC8"/>
    <w:rsid w:val="00DD3193"/>
    <w:rsid w:val="00DE6EBE"/>
    <w:rsid w:val="00E01335"/>
    <w:rsid w:val="00E30554"/>
    <w:rsid w:val="00E356D6"/>
    <w:rsid w:val="00E5563E"/>
    <w:rsid w:val="00E80494"/>
    <w:rsid w:val="00E8265E"/>
    <w:rsid w:val="00E840DB"/>
    <w:rsid w:val="00E85C7C"/>
    <w:rsid w:val="00E86CF5"/>
    <w:rsid w:val="00E93D2F"/>
    <w:rsid w:val="00EE09AF"/>
    <w:rsid w:val="00EF1959"/>
    <w:rsid w:val="00F201C1"/>
    <w:rsid w:val="00F24A3E"/>
    <w:rsid w:val="00F25B79"/>
    <w:rsid w:val="00F53B77"/>
    <w:rsid w:val="00F56703"/>
    <w:rsid w:val="00F64314"/>
    <w:rsid w:val="00F66C83"/>
    <w:rsid w:val="00F914FC"/>
    <w:rsid w:val="00F97E00"/>
    <w:rsid w:val="00FB094A"/>
    <w:rsid w:val="00FB50A3"/>
    <w:rsid w:val="00FC61E0"/>
    <w:rsid w:val="00FE3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customStyle="1" w:styleId="PrepTitleChar">
    <w:name w:val="PrepTitle Char"/>
    <w:rPr>
      <w:b/>
      <w:noProof w:val="0"/>
      <w:sz w:val="24"/>
      <w:szCs w:val="24"/>
      <w:lang w:val="en-US" w:eastAsia="en-US" w:bidi="ar-SA"/>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PageNumber">
    <w:name w:val="page number"/>
    <w:basedOn w:val="DefaultParagraphFont"/>
  </w:style>
  <w:style w:type="paragraph" w:styleId="BalloonText">
    <w:name w:val="Balloon Text"/>
    <w:basedOn w:val="Normal"/>
    <w:link w:val="BalloonTextChar"/>
    <w:rsid w:val="00B758E2"/>
    <w:rPr>
      <w:rFonts w:ascii="Tahoma" w:hAnsi="Tahoma" w:cs="Tahoma"/>
      <w:sz w:val="16"/>
      <w:szCs w:val="16"/>
    </w:rPr>
  </w:style>
  <w:style w:type="character" w:customStyle="1" w:styleId="BalloonTextChar">
    <w:name w:val="Balloon Text Char"/>
    <w:link w:val="BalloonText"/>
    <w:rsid w:val="00B758E2"/>
    <w:rPr>
      <w:rFonts w:ascii="Tahoma" w:hAnsi="Tahoma" w:cs="Tahoma"/>
      <w:sz w:val="16"/>
      <w:szCs w:val="16"/>
    </w:rPr>
  </w:style>
  <w:style w:type="character" w:customStyle="1" w:styleId="TextCalloutChar">
    <w:name w:val="TextCallout Char"/>
    <w:basedOn w:val="DefaultParagraphFont"/>
    <w:link w:val="TextCallout"/>
    <w:rsid w:val="00F201C1"/>
    <w:rPr>
      <w:sz w:val="18"/>
      <w:szCs w:val="24"/>
    </w:rPr>
  </w:style>
  <w:style w:type="paragraph" w:styleId="ListParagraph">
    <w:name w:val="List Paragraph"/>
    <w:basedOn w:val="Normal"/>
    <w:uiPriority w:val="34"/>
    <w:qFormat/>
    <w:rsid w:val="007F6E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customStyle="1" w:styleId="PrepTitleChar">
    <w:name w:val="PrepTitle Char"/>
    <w:rPr>
      <w:b/>
      <w:noProof w:val="0"/>
      <w:sz w:val="24"/>
      <w:szCs w:val="24"/>
      <w:lang w:val="en-US" w:eastAsia="en-US" w:bidi="ar-SA"/>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PageNumber">
    <w:name w:val="page number"/>
    <w:basedOn w:val="DefaultParagraphFont"/>
  </w:style>
  <w:style w:type="paragraph" w:styleId="BalloonText">
    <w:name w:val="Balloon Text"/>
    <w:basedOn w:val="Normal"/>
    <w:link w:val="BalloonTextChar"/>
    <w:rsid w:val="00B758E2"/>
    <w:rPr>
      <w:rFonts w:ascii="Tahoma" w:hAnsi="Tahoma" w:cs="Tahoma"/>
      <w:sz w:val="16"/>
      <w:szCs w:val="16"/>
    </w:rPr>
  </w:style>
  <w:style w:type="character" w:customStyle="1" w:styleId="BalloonTextChar">
    <w:name w:val="Balloon Text Char"/>
    <w:link w:val="BalloonText"/>
    <w:rsid w:val="00B758E2"/>
    <w:rPr>
      <w:rFonts w:ascii="Tahoma" w:hAnsi="Tahoma" w:cs="Tahoma"/>
      <w:sz w:val="16"/>
      <w:szCs w:val="16"/>
    </w:rPr>
  </w:style>
  <w:style w:type="character" w:customStyle="1" w:styleId="TextCalloutChar">
    <w:name w:val="TextCallout Char"/>
    <w:basedOn w:val="DefaultParagraphFont"/>
    <w:link w:val="TextCallout"/>
    <w:rsid w:val="00F201C1"/>
    <w:rPr>
      <w:sz w:val="18"/>
      <w:szCs w:val="24"/>
    </w:rPr>
  </w:style>
  <w:style w:type="paragraph" w:styleId="ListParagraph">
    <w:name w:val="List Paragraph"/>
    <w:basedOn w:val="Normal"/>
    <w:uiPriority w:val="34"/>
    <w:qFormat/>
    <w:rsid w:val="007F6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jp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31.jpe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6.jpeg"/><Relationship Id="rId38" Type="http://schemas.openxmlformats.org/officeDocument/2006/relationships/image" Target="media/image20.jp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9.jp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0.jpg"/><Relationship Id="rId44" Type="http://schemas.openxmlformats.org/officeDocument/2006/relationships/image" Target="media/image27.jpe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header" Target="header1.xml"/><Relationship Id="rId5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J\Desktop\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headEnd type="non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Instruction Template IssC</Template>
  <TotalTime>97</TotalTime>
  <Pages>3</Pages>
  <Words>1059</Words>
  <Characters>5091</Characters>
  <Application>Microsoft Office Word</Application>
  <DocSecurity>0</DocSecurity>
  <Lines>317</Lines>
  <Paragraphs>122</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DJ</dc:creator>
  <cp:keywords>PUBLIC</cp:keywords>
  <cp:lastModifiedBy>S. Marston</cp:lastModifiedBy>
  <cp:revision>20</cp:revision>
  <cp:lastPrinted>2014-09-10T20:47:00Z</cp:lastPrinted>
  <dcterms:created xsi:type="dcterms:W3CDTF">2014-08-12T18:09:00Z</dcterms:created>
  <dcterms:modified xsi:type="dcterms:W3CDTF">2014-09-15T20:42:00Z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d82d97a0-071f-4081-bf85-bee32e346b50</vt:lpwstr>
  </property>
  <property fmtid="{D5CDD505-2E9C-101B-9397-08002B2CF9AE}" pid="3" name="xClassification">
    <vt:lpwstr>PUBLIC</vt:lpwstr>
  </property>
  <property fmtid="{D5CDD505-2E9C-101B-9397-08002B2CF9AE}" pid="4" name="xVisual Markings">
    <vt:lpwstr>No Label</vt:lpwstr>
  </property>
</Properties>
</file>